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12D" w:rsidRDefault="009506FA" w:rsidP="00697CB8">
      <w:pPr>
        <w:rPr>
          <w:rFonts w:ascii="Arial" w:hAnsi="Arial"/>
          <w:sz w:val="22"/>
          <w:szCs w:val="22"/>
        </w:rPr>
      </w:pPr>
      <w:bookmarkStart w:id="0" w:name="_GoBack"/>
      <w:bookmarkEnd w:id="0"/>
      <w:r>
        <w:rPr>
          <w:rFonts w:ascii="Arial" w:hAnsi="Arial"/>
          <w:sz w:val="22"/>
          <w:szCs w:val="22"/>
        </w:rPr>
        <w:t>In diesem Dokument finden Sie alle Felder, die über das Programm gespeist werden und in ein Word- Dokument eingefügt werden können.</w:t>
      </w:r>
      <w:r w:rsidR="00BF7101">
        <w:rPr>
          <w:rFonts w:ascii="Arial" w:hAnsi="Arial"/>
          <w:sz w:val="22"/>
          <w:szCs w:val="22"/>
        </w:rPr>
        <w:t xml:space="preserve"> Drücken Sie &lt;Strg+A&gt; um das gesamte Dokument zu markieren und &lt;Umschalt+F9&gt; um die Felder anzuzeigen. </w:t>
      </w:r>
      <w:r w:rsidR="008F7D7E">
        <w:rPr>
          <w:rFonts w:ascii="Arial" w:hAnsi="Arial"/>
          <w:sz w:val="22"/>
          <w:szCs w:val="22"/>
        </w:rPr>
        <w:t>Markieren Sie das gesamte Feld kopieren Sie es in die Zwischenablage und fügen Sie es im Zieldokument ein.</w:t>
      </w:r>
      <w:r w:rsidR="009501D2">
        <w:rPr>
          <w:rFonts w:ascii="Arial" w:hAnsi="Arial"/>
          <w:sz w:val="22"/>
          <w:szCs w:val="22"/>
        </w:rPr>
        <w:t xml:space="preserve"> Formatieren Sie das Feld nacher (Schriftart und Grösse).</w:t>
      </w:r>
    </w:p>
    <w:p w:rsidR="009506FA" w:rsidRDefault="009506FA" w:rsidP="00697CB8">
      <w:pPr>
        <w:rPr>
          <w:rFonts w:ascii="Arial" w:hAnsi="Arial"/>
          <w:sz w:val="22"/>
          <w:szCs w:val="22"/>
        </w:rPr>
      </w:pPr>
    </w:p>
    <w:p w:rsidR="002B312D" w:rsidRDefault="00DE7819" w:rsidP="00697CB8">
      <w:pPr>
        <w:rPr>
          <w:rFonts w:ascii="Arial" w:hAnsi="Arial"/>
          <w:b/>
          <w:sz w:val="22"/>
          <w:szCs w:val="22"/>
        </w:rPr>
      </w:pPr>
      <w:r w:rsidRPr="00D61928">
        <w:rPr>
          <w:rFonts w:ascii="Arial" w:hAnsi="Arial"/>
          <w:b/>
          <w:sz w:val="22"/>
          <w:szCs w:val="22"/>
        </w:rPr>
        <w:t xml:space="preserve">Felder bezüglich </w:t>
      </w:r>
      <w:r w:rsidR="00401B6E" w:rsidRPr="00D61928">
        <w:rPr>
          <w:rFonts w:ascii="Arial" w:hAnsi="Arial"/>
          <w:b/>
          <w:sz w:val="22"/>
          <w:szCs w:val="22"/>
        </w:rPr>
        <w:t>Dokument</w:t>
      </w:r>
      <w:r w:rsidR="004D0A1E" w:rsidRPr="00D61928">
        <w:rPr>
          <w:rFonts w:ascii="Arial" w:hAnsi="Arial"/>
          <w:b/>
          <w:sz w:val="22"/>
          <w:szCs w:val="22"/>
        </w:rPr>
        <w:t xml:space="preserve">: </w:t>
      </w:r>
    </w:p>
    <w:p w:rsidR="00661585" w:rsidRDefault="00661585" w:rsidP="00697CB8">
      <w:pPr>
        <w:rPr>
          <w:rFonts w:ascii="Arial" w:hAnsi="Arial"/>
          <w:b/>
          <w:sz w:val="22"/>
          <w:szCs w:val="22"/>
        </w:rPr>
      </w:pPr>
    </w:p>
    <w:p w:rsidR="00661585" w:rsidRDefault="00661585" w:rsidP="00697CB8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Neu ab Version 9.1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31"/>
        <w:gridCol w:w="5031"/>
      </w:tblGrid>
      <w:tr w:rsidR="00661585" w:rsidRPr="00B773CD" w:rsidTr="00EB7166">
        <w:tc>
          <w:tcPr>
            <w:tcW w:w="5031" w:type="dxa"/>
            <w:shd w:val="clear" w:color="auto" w:fill="auto"/>
          </w:tcPr>
          <w:p w:rsidR="00661585" w:rsidRDefault="00661585" w:rsidP="00EB716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Dokumententyp kurz</w:t>
            </w:r>
          </w:p>
        </w:tc>
        <w:tc>
          <w:tcPr>
            <w:tcW w:w="5031" w:type="dxa"/>
            <w:shd w:val="clear" w:color="auto" w:fill="auto"/>
          </w:tcPr>
          <w:p w:rsidR="00661585" w:rsidRPr="00B773CD" w:rsidRDefault="00661585" w:rsidP="00EB7166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DocTypeShort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AA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661585" w:rsidRPr="00B773CD" w:rsidTr="00EB7166">
        <w:tc>
          <w:tcPr>
            <w:tcW w:w="5031" w:type="dxa"/>
            <w:shd w:val="clear" w:color="auto" w:fill="auto"/>
          </w:tcPr>
          <w:p w:rsidR="00661585" w:rsidRDefault="00661585" w:rsidP="00EB716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Dokumententyp lang</w:t>
            </w:r>
          </w:p>
        </w:tc>
        <w:tc>
          <w:tcPr>
            <w:tcW w:w="5031" w:type="dxa"/>
            <w:shd w:val="clear" w:color="auto" w:fill="auto"/>
          </w:tcPr>
          <w:p w:rsidR="00661585" w:rsidRPr="00B773CD" w:rsidRDefault="00661585" w:rsidP="00EB7166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DocTypeLong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Arbeitsanweisung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FA2CDA" w:rsidRPr="00B773CD" w:rsidTr="00EB7166">
        <w:tc>
          <w:tcPr>
            <w:tcW w:w="5031" w:type="dxa"/>
            <w:shd w:val="clear" w:color="auto" w:fill="auto"/>
          </w:tcPr>
          <w:p w:rsidR="00FA2CDA" w:rsidRDefault="00FA2CDA" w:rsidP="00EB716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Änderungsgrund</w:t>
            </w:r>
          </w:p>
        </w:tc>
        <w:tc>
          <w:tcPr>
            <w:tcW w:w="5031" w:type="dxa"/>
            <w:shd w:val="clear" w:color="auto" w:fill="auto"/>
          </w:tcPr>
          <w:p w:rsidR="00FA2CDA" w:rsidRPr="00B773CD" w:rsidRDefault="00FA2CDA" w:rsidP="00FA2CDA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History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Dokumententype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D00997" w:rsidRPr="00B773CD" w:rsidTr="00EB7166">
        <w:tc>
          <w:tcPr>
            <w:tcW w:w="5031" w:type="dxa"/>
            <w:shd w:val="clear" w:color="auto" w:fill="auto"/>
          </w:tcPr>
          <w:p w:rsidR="00D00997" w:rsidRDefault="00D00997" w:rsidP="00EB716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Prozess</w:t>
            </w:r>
          </w:p>
        </w:tc>
        <w:tc>
          <w:tcPr>
            <w:tcW w:w="5031" w:type="dxa"/>
            <w:shd w:val="clear" w:color="auto" w:fill="auto"/>
          </w:tcPr>
          <w:p w:rsidR="00D00997" w:rsidRPr="00B773CD" w:rsidRDefault="00D00997" w:rsidP="00D00997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Process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="00D12748">
              <w:rPr>
                <w:rFonts w:ascii="Arial" w:hAnsi="Arial" w:cs="Arial"/>
                <w:iCs/>
                <w:sz w:val="22"/>
                <w:szCs w:val="22"/>
              </w:rPr>
              <w:instrText>3. Unterstützende Prozesse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3. Unterstützende Prozesse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D00997" w:rsidRPr="00B773CD" w:rsidTr="00EB7166">
        <w:tc>
          <w:tcPr>
            <w:tcW w:w="5031" w:type="dxa"/>
            <w:shd w:val="clear" w:color="auto" w:fill="auto"/>
          </w:tcPr>
          <w:p w:rsidR="00D00997" w:rsidRDefault="00D00997" w:rsidP="00EB716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Ordner</w:t>
            </w:r>
          </w:p>
        </w:tc>
        <w:tc>
          <w:tcPr>
            <w:tcW w:w="5031" w:type="dxa"/>
            <w:shd w:val="clear" w:color="auto" w:fill="auto"/>
          </w:tcPr>
          <w:p w:rsidR="00D00997" w:rsidRPr="00B773CD" w:rsidRDefault="00D00997" w:rsidP="00D00997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Folder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DLS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</w:tbl>
    <w:p w:rsidR="00661585" w:rsidRPr="00D61928" w:rsidRDefault="00661585" w:rsidP="00697CB8">
      <w:pPr>
        <w:rPr>
          <w:rFonts w:ascii="Arial" w:hAnsi="Arial"/>
          <w:b/>
          <w:sz w:val="22"/>
          <w:szCs w:val="22"/>
        </w:rPr>
      </w:pPr>
    </w:p>
    <w:p w:rsidR="001A1C41" w:rsidRDefault="000067F7" w:rsidP="00697CB8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Auch in älteren Versionen verfügbar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31"/>
        <w:gridCol w:w="5031"/>
      </w:tblGrid>
      <w:tr w:rsidR="00B773CD" w:rsidRPr="00B773CD" w:rsidTr="00B773CD">
        <w:tc>
          <w:tcPr>
            <w:tcW w:w="5031" w:type="dxa"/>
            <w:shd w:val="clear" w:color="auto" w:fill="auto"/>
          </w:tcPr>
          <w:p w:rsidR="001A1C41" w:rsidRDefault="001A1C41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Barcode</w:t>
            </w:r>
          </w:p>
          <w:p w:rsidR="006D77D3" w:rsidRPr="00B773CD" w:rsidRDefault="006D77D3" w:rsidP="00697CB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(Schrift ist hier frei erhältlich </w:t>
            </w:r>
            <w:hyperlink r:id="rId8" w:history="1">
              <w:r w:rsidRPr="006D77D3">
                <w:rPr>
                  <w:color w:val="0000FF"/>
                  <w:u w:val="single"/>
                </w:rPr>
                <w:t>http://www.idautomation.com/fonts/free/</w:t>
              </w:r>
            </w:hyperlink>
            <w:r>
              <w:t>)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IDAutomationHC39M" w:hAnsi="IDAutomationHC39M" w:cs="Arial"/>
                <w:sz w:val="16"/>
                <w:szCs w:val="16"/>
              </w:rPr>
              <w:t>!</w:t>
            </w:r>
            <w:r w:rsidRPr="00B773CD">
              <w:rPr>
                <w:rFonts w:ascii="IDAutomationHC39M" w:hAnsi="IDAutomationHC39M" w:cs="Arial"/>
                <w:sz w:val="16"/>
                <w:szCs w:val="16"/>
              </w:rPr>
              <w:fldChar w:fldCharType="begin"/>
            </w:r>
            <w:r w:rsidRPr="00B773CD">
              <w:rPr>
                <w:rFonts w:ascii="IDAutomationHC39M" w:hAnsi="IDAutomationHC39M" w:cs="Arial"/>
                <w:sz w:val="16"/>
                <w:szCs w:val="16"/>
              </w:rPr>
              <w:instrText xml:space="preserve"> DOCPROPERTY "DLSBarCode" \* MERGEFORMAT </w:instrText>
            </w:r>
            <w:r w:rsidRPr="00B773CD">
              <w:rPr>
                <w:rFonts w:ascii="IDAutomationHC39M" w:hAnsi="IDAutomationHC39M" w:cs="Arial"/>
                <w:sz w:val="16"/>
                <w:szCs w:val="16"/>
              </w:rPr>
              <w:fldChar w:fldCharType="separate"/>
            </w:r>
            <w:r w:rsidR="00D561FF" w:rsidRPr="00D561FF">
              <w:rPr>
                <w:rFonts w:ascii="IDAutomationHC39M" w:hAnsi="IDAutomationHC39M" w:cs="Arial"/>
                <w:bCs/>
                <w:sz w:val="16"/>
                <w:szCs w:val="16"/>
              </w:rPr>
              <w:t>5100835-5</w:t>
            </w:r>
            <w:r w:rsidRPr="00B773CD">
              <w:rPr>
                <w:rFonts w:ascii="IDAutomationHC39M" w:hAnsi="IDAutomationHC39M" w:cs="Arial"/>
                <w:sz w:val="16"/>
                <w:szCs w:val="16"/>
              </w:rPr>
              <w:fldChar w:fldCharType="end"/>
            </w:r>
            <w:r w:rsidRPr="00B773CD">
              <w:rPr>
                <w:rFonts w:ascii="IDAutomationHC39M" w:hAnsi="IDAutomationHC39M" w:cs="Arial"/>
                <w:sz w:val="16"/>
                <w:szCs w:val="16"/>
              </w:rPr>
              <w:t>!</w:t>
            </w:r>
            <w:r w:rsidR="007B4714" w:rsidRPr="00B773CD">
              <w:rPr>
                <w:rFonts w:ascii="IDAutomationHC39M" w:hAnsi="IDAutomationHC39M" w:cs="Arial"/>
                <w:sz w:val="16"/>
                <w:szCs w:val="16"/>
              </w:rPr>
              <w:br/>
            </w:r>
          </w:p>
        </w:tc>
      </w:tr>
      <w:tr w:rsidR="00284545" w:rsidRPr="00B773CD" w:rsidTr="00B773CD">
        <w:tc>
          <w:tcPr>
            <w:tcW w:w="5031" w:type="dxa"/>
            <w:shd w:val="clear" w:color="auto" w:fill="auto"/>
          </w:tcPr>
          <w:p w:rsidR="00284545" w:rsidRPr="00B773CD" w:rsidRDefault="00284545" w:rsidP="00697C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Dokumenten-ID</w:t>
            </w:r>
          </w:p>
        </w:tc>
        <w:tc>
          <w:tcPr>
            <w:tcW w:w="5031" w:type="dxa"/>
            <w:shd w:val="clear" w:color="auto" w:fill="auto"/>
          </w:tcPr>
          <w:p w:rsidR="00284545" w:rsidRPr="00B773CD" w:rsidRDefault="00047BC7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2"/>
                <w:szCs w:val="22"/>
              </w:rPr>
            </w:pPr>
            <w:r w:rsidRPr="00B773CD">
              <w:rPr>
                <w:rFonts w:cs="Arial"/>
                <w:sz w:val="22"/>
                <w:szCs w:val="22"/>
              </w:rPr>
              <w:fldChar w:fldCharType="begin"/>
            </w:r>
            <w:r>
              <w:rPr>
                <w:rFonts w:cs="Arial"/>
                <w:sz w:val="22"/>
                <w:szCs w:val="22"/>
              </w:rPr>
              <w:instrText xml:space="preserve"> DOCPROPERTY "DLSDocID</w:instrText>
            </w:r>
            <w:r w:rsidRPr="00B773CD">
              <w:rPr>
                <w:rFonts w:cs="Arial"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cs="Arial"/>
                <w:sz w:val="22"/>
                <w:szCs w:val="22"/>
              </w:rPr>
              <w:fldChar w:fldCharType="separate"/>
            </w:r>
            <w:r w:rsidR="00D561FF" w:rsidRPr="00D561FF">
              <w:rPr>
                <w:rFonts w:cs="Arial"/>
                <w:sz w:val="22"/>
                <w:szCs w:val="22"/>
                <w:lang w:val="en-GB"/>
              </w:rPr>
              <w:t>20100114151008359</w:t>
            </w:r>
            <w:r w:rsidRPr="00B773C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Dokumententitel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1A1C41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2"/>
                <w:szCs w:val="22"/>
              </w:rPr>
            </w:pPr>
            <w:r w:rsidRPr="00B773CD">
              <w:rPr>
                <w:rFonts w:cs="Arial"/>
                <w:sz w:val="22"/>
                <w:szCs w:val="22"/>
              </w:rPr>
              <w:fldChar w:fldCharType="begin"/>
            </w:r>
            <w:r w:rsidRPr="00B773CD">
              <w:rPr>
                <w:rFonts w:cs="Arial"/>
                <w:sz w:val="22"/>
                <w:szCs w:val="22"/>
              </w:rPr>
              <w:instrText xml:space="preserve"> DOCPROPERTY "DLSTitle" \* MERGEFORMAT </w:instrText>
            </w:r>
            <w:r w:rsidRPr="00B773CD">
              <w:rPr>
                <w:rFonts w:cs="Arial"/>
                <w:sz w:val="22"/>
                <w:szCs w:val="22"/>
              </w:rPr>
              <w:fldChar w:fldCharType="separate"/>
            </w:r>
            <w:r w:rsidR="00D561FF" w:rsidRPr="00D561FF">
              <w:rPr>
                <w:rFonts w:cs="Arial"/>
                <w:sz w:val="22"/>
                <w:szCs w:val="22"/>
                <w:lang w:val="en-GB"/>
              </w:rPr>
              <w:t>DLS Felder</w:t>
            </w:r>
            <w:r w:rsidR="00D561FF">
              <w:rPr>
                <w:rFonts w:cs="Arial"/>
                <w:sz w:val="22"/>
                <w:szCs w:val="22"/>
              </w:rPr>
              <w:t xml:space="preserve"> in MS Word</w:t>
            </w:r>
            <w:r w:rsidRPr="00B773C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Dokumentencode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A93C3D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"DLSCode"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DLSFELDER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Versionsnummer aktuell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"DLSnewVersNr"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5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Erstellungsdatum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fldChar w:fldCharType="begin"/>
            </w:r>
            <w:r w:rsidRPr="00B773CD">
              <w:rPr>
                <w:rFonts w:ascii="Arial" w:hAnsi="Arial" w:cs="Arial"/>
                <w:sz w:val="22"/>
                <w:szCs w:val="22"/>
              </w:rPr>
              <w:instrText xml:space="preserve"> DOCPROPERTY "DLSNewCreated" \@ "DD.MM.YYYY" \* MERGEFORMAT </w:instrText>
            </w:r>
            <w:r w:rsidRPr="00B773C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561FF">
              <w:rPr>
                <w:rFonts w:ascii="Arial" w:hAnsi="Arial" w:cs="Arial"/>
                <w:sz w:val="22"/>
                <w:szCs w:val="22"/>
              </w:rPr>
              <w:t>03.07.2012</w:t>
            </w:r>
            <w:r w:rsidRPr="00B773C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Ersteller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"DLSCreator"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M</w:t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. Vimetal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1A1C41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Prüfdatum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9022C0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"DLSApproved" \@ "DD.MM.YY" \* MERGEFORMAT </w:instrText>
            </w:r>
            <w:r w:rsidR="00D12748">
              <w:rPr>
                <w:rFonts w:ascii="Arial" w:hAnsi="Arial" w:cs="Arial"/>
                <w:iCs/>
                <w:sz w:val="22"/>
                <w:szCs w:val="22"/>
              </w:rPr>
              <w:instrText>03.07.12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03.07.12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1A1C41" w:rsidRPr="00B773CD" w:rsidRDefault="009022C0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Prüfer</w:t>
            </w:r>
          </w:p>
        </w:tc>
        <w:tc>
          <w:tcPr>
            <w:tcW w:w="5031" w:type="dxa"/>
            <w:shd w:val="clear" w:color="auto" w:fill="auto"/>
          </w:tcPr>
          <w:p w:rsidR="001A1C41" w:rsidRPr="00B773CD" w:rsidRDefault="009022C0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"DLSApprover"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M. Vimetal</w: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B30A3F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Vorfreigebender (nur wenn aktiviert)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B30A3F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 w:rsidR="00D43CE7">
              <w:rPr>
                <w:rFonts w:ascii="Arial" w:hAnsi="Arial" w:cs="Arial"/>
                <w:iCs/>
                <w:sz w:val="22"/>
                <w:szCs w:val="22"/>
              </w:rPr>
              <w:instrText>Pre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Publisher"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Vorfreigegeben am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2B2014" w:rsidP="00697CB8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Pre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Published"\@ "DD.MM.YY" 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Freigabedatum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"DLSPublished"\@ "DD.MM.YY"  \* MERGEFORMAT </w:instrText>
            </w:r>
            <w:r w:rsidR="00D12748">
              <w:rPr>
                <w:rFonts w:ascii="Arial" w:hAnsi="Arial" w:cs="Arial"/>
                <w:iCs/>
                <w:sz w:val="22"/>
                <w:szCs w:val="22"/>
              </w:rPr>
              <w:instrText>03.07.12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14.09.20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Freibgebender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"DLSPublisher"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M</w:t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. Vimetal</w: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Gültig ab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"DLSValidFrom" \@ "DD.MM.YYYY"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Gültig bis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"DLSValidTo" \@ "DD.MM.YYYY"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19.11.2027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Ersetzt Version (alter Versionsnummer)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"DLSoldVersNr"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4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Ersetzt Ausgabedatum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"DLSOldCreated" \@ "DD.MM.YYYY"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>03.07.2012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4D539A" w:rsidRPr="00B773CD" w:rsidTr="00B773CD"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/>
                <w:sz w:val="22"/>
                <w:szCs w:val="22"/>
              </w:rPr>
            </w:pPr>
            <w:r w:rsidRPr="00B773CD">
              <w:rPr>
                <w:rFonts w:ascii="Arial" w:hAnsi="Arial"/>
                <w:sz w:val="22"/>
                <w:szCs w:val="22"/>
              </w:rPr>
              <w:t>Dokumentenpfad im DLS</w:t>
            </w:r>
          </w:p>
        </w:tc>
        <w:tc>
          <w:tcPr>
            <w:tcW w:w="5031" w:type="dxa"/>
            <w:shd w:val="clear" w:color="auto" w:fill="auto"/>
          </w:tcPr>
          <w:p w:rsidR="004D539A" w:rsidRPr="00B773CD" w:rsidRDefault="004D539A" w:rsidP="00697CB8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"DLSFolderPath"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Produkte\</w:t>
            </w:r>
            <w:r w:rsidR="00D561FF">
              <w:rPr>
                <w:rFonts w:ascii="Arial" w:hAnsi="Arial" w:cs="Arial"/>
                <w:iCs/>
                <w:sz w:val="22"/>
                <w:szCs w:val="22"/>
              </w:rPr>
              <w:t xml:space="preserve"> DLS\ 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  <w:tr w:rsidR="001722FD" w:rsidRPr="00B773CD" w:rsidTr="00B773CD">
        <w:tc>
          <w:tcPr>
            <w:tcW w:w="5031" w:type="dxa"/>
            <w:shd w:val="clear" w:color="auto" w:fill="auto"/>
          </w:tcPr>
          <w:p w:rsidR="001722FD" w:rsidRPr="00B773CD" w:rsidRDefault="001722FD" w:rsidP="00697CB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Status</w:t>
            </w:r>
          </w:p>
        </w:tc>
        <w:tc>
          <w:tcPr>
            <w:tcW w:w="5031" w:type="dxa"/>
            <w:shd w:val="clear" w:color="auto" w:fill="auto"/>
          </w:tcPr>
          <w:p w:rsidR="001722FD" w:rsidRPr="00B773CD" w:rsidRDefault="001722FD" w:rsidP="001722FD">
            <w:pPr>
              <w:rPr>
                <w:rFonts w:ascii="Arial" w:hAnsi="Arial" w:cs="Arial"/>
                <w:iCs/>
                <w:sz w:val="22"/>
                <w:szCs w:val="22"/>
                <w:lang w:val="en-GB"/>
              </w:rPr>
            </w:pP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begin"/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 DOCPROPERTY "DLS</w:instrText>
            </w:r>
            <w:r>
              <w:rPr>
                <w:rFonts w:ascii="Arial" w:hAnsi="Arial" w:cs="Arial"/>
                <w:iCs/>
                <w:sz w:val="22"/>
                <w:szCs w:val="22"/>
              </w:rPr>
              <w:instrText>Status</w:instrText>
            </w:r>
            <w:r w:rsidRPr="00B773CD">
              <w:rPr>
                <w:rFonts w:ascii="Arial" w:hAnsi="Arial" w:cs="Arial"/>
                <w:iCs/>
                <w:sz w:val="22"/>
                <w:szCs w:val="22"/>
              </w:rPr>
              <w:instrText xml:space="preserve">" \* MERGEFORMAT </w:instrTex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separate"/>
            </w:r>
            <w:r w:rsidR="00D561FF" w:rsidRPr="00D561FF">
              <w:rPr>
                <w:rFonts w:ascii="Arial" w:hAnsi="Arial" w:cs="Arial"/>
                <w:bCs/>
                <w:iCs/>
                <w:sz w:val="22"/>
                <w:szCs w:val="22"/>
              </w:rPr>
              <w:t>Freigegeben</w:t>
            </w:r>
            <w:r w:rsidRPr="00B773CD">
              <w:rPr>
                <w:rFonts w:ascii="Arial" w:hAnsi="Arial" w:cs="Arial"/>
                <w:iCs/>
                <w:sz w:val="22"/>
                <w:szCs w:val="22"/>
                <w:lang w:val="en-GB"/>
              </w:rPr>
              <w:fldChar w:fldCharType="end"/>
            </w:r>
          </w:p>
        </w:tc>
      </w:tr>
    </w:tbl>
    <w:p w:rsidR="001A1C41" w:rsidRDefault="001A1C41" w:rsidP="00697CB8">
      <w:pPr>
        <w:rPr>
          <w:rFonts w:ascii="Arial" w:hAnsi="Arial"/>
          <w:sz w:val="22"/>
          <w:szCs w:val="22"/>
        </w:rPr>
      </w:pPr>
    </w:p>
    <w:p w:rsidR="002B312D" w:rsidRDefault="002B312D" w:rsidP="00697CB8">
      <w:pPr>
        <w:rPr>
          <w:rFonts w:ascii="Arial" w:hAnsi="Arial"/>
          <w:sz w:val="22"/>
          <w:szCs w:val="22"/>
        </w:rPr>
      </w:pPr>
    </w:p>
    <w:p w:rsidR="00873BC5" w:rsidRPr="00D61928" w:rsidRDefault="00D4421E" w:rsidP="00697CB8">
      <w:pPr>
        <w:rPr>
          <w:rFonts w:ascii="Arial" w:hAnsi="Arial"/>
          <w:b/>
          <w:sz w:val="22"/>
          <w:szCs w:val="22"/>
        </w:rPr>
      </w:pPr>
      <w:r w:rsidRPr="00D61928">
        <w:rPr>
          <w:rFonts w:ascii="Arial" w:hAnsi="Arial"/>
          <w:b/>
          <w:sz w:val="22"/>
          <w:szCs w:val="22"/>
        </w:rPr>
        <w:t xml:space="preserve">Felder bezüglich Kontakt: </w:t>
      </w:r>
      <w:r w:rsidR="0025726A" w:rsidRPr="00D61928">
        <w:rPr>
          <w:rFonts w:ascii="Arial" w:hAnsi="Arial"/>
          <w:b/>
          <w:sz w:val="22"/>
          <w:szCs w:val="22"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31"/>
        <w:gridCol w:w="5031"/>
      </w:tblGrid>
      <w:tr w:rsidR="00B773CD" w:rsidRPr="00B773CD" w:rsidTr="00B773CD">
        <w:tc>
          <w:tcPr>
            <w:tcW w:w="5031" w:type="dxa"/>
            <w:shd w:val="clear" w:color="auto" w:fill="auto"/>
          </w:tcPr>
          <w:p w:rsidR="00EE4529" w:rsidRPr="00B773CD" w:rsidRDefault="008D4CFF" w:rsidP="007E4AC0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Firma</w:t>
            </w:r>
          </w:p>
        </w:tc>
        <w:tc>
          <w:tcPr>
            <w:tcW w:w="5031" w:type="dxa"/>
            <w:shd w:val="clear" w:color="auto" w:fill="auto"/>
          </w:tcPr>
          <w:p w:rsidR="00EE4529" w:rsidRPr="00B773CD" w:rsidRDefault="008D4CFF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2"/>
                <w:szCs w:val="22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"CI_Company"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A43F34" w:rsidRPr="00B773CD" w:rsidRDefault="00A43F34" w:rsidP="007E4AC0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Zu Handen (Ansprechpartner)</w:t>
            </w:r>
          </w:p>
        </w:tc>
        <w:tc>
          <w:tcPr>
            <w:tcW w:w="5031" w:type="dxa"/>
            <w:shd w:val="clear" w:color="auto" w:fill="auto"/>
          </w:tcPr>
          <w:p w:rsidR="00A43F34" w:rsidRPr="00B773CD" w:rsidRDefault="00A43F34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"CI_name"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453EDF" w:rsidRPr="00B773CD" w:rsidRDefault="00232980" w:rsidP="007E4A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Strasse</w:t>
            </w:r>
          </w:p>
        </w:tc>
        <w:tc>
          <w:tcPr>
            <w:tcW w:w="5031" w:type="dxa"/>
            <w:shd w:val="clear" w:color="auto" w:fill="auto"/>
          </w:tcPr>
          <w:p w:rsidR="00453EDF" w:rsidRPr="00B773CD" w:rsidRDefault="00453EDF" w:rsidP="00232980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</w:rPr>
            </w:pPr>
            <w:r w:rsidRPr="00B773CD">
              <w:rPr>
                <w:rFonts w:cs="Arial"/>
                <w:sz w:val="24"/>
                <w:szCs w:val="24"/>
                <w:lang w:val="it-IT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"CI_Street" \* MERGEFORMAT </w:instrText>
            </w:r>
            <w:r w:rsidRPr="00B773CD">
              <w:rPr>
                <w:rFonts w:cs="Arial"/>
                <w:sz w:val="24"/>
                <w:szCs w:val="24"/>
                <w:lang w:val="it-IT"/>
              </w:rPr>
              <w:fldChar w:fldCharType="end"/>
            </w:r>
            <w:r w:rsidRPr="00B773CD">
              <w:rPr>
                <w:rFonts w:cs="Arial"/>
                <w:sz w:val="24"/>
                <w:szCs w:val="24"/>
                <w:lang w:val="it-IT"/>
              </w:rPr>
              <w:t xml:space="preserve"> </w:t>
            </w:r>
          </w:p>
        </w:tc>
      </w:tr>
      <w:tr w:rsidR="00232980" w:rsidRPr="00B773CD" w:rsidTr="00B773CD">
        <w:tc>
          <w:tcPr>
            <w:tcW w:w="5031" w:type="dxa"/>
            <w:shd w:val="clear" w:color="auto" w:fill="auto"/>
          </w:tcPr>
          <w:p w:rsidR="00232980" w:rsidRPr="00B773CD" w:rsidRDefault="00232980" w:rsidP="007E4A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PLZ</w:t>
            </w:r>
          </w:p>
        </w:tc>
        <w:tc>
          <w:tcPr>
            <w:tcW w:w="5031" w:type="dxa"/>
            <w:shd w:val="clear" w:color="auto" w:fill="auto"/>
          </w:tcPr>
          <w:p w:rsidR="00232980" w:rsidRPr="00B773CD" w:rsidRDefault="00232980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"CI_Zip"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232980" w:rsidRPr="00B773CD" w:rsidTr="00B773CD">
        <w:tc>
          <w:tcPr>
            <w:tcW w:w="5031" w:type="dxa"/>
            <w:shd w:val="clear" w:color="auto" w:fill="auto"/>
          </w:tcPr>
          <w:p w:rsidR="00232980" w:rsidRPr="00B773CD" w:rsidRDefault="00232980" w:rsidP="007E4A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Stadt</w:t>
            </w:r>
          </w:p>
        </w:tc>
        <w:tc>
          <w:tcPr>
            <w:tcW w:w="5031" w:type="dxa"/>
            <w:shd w:val="clear" w:color="auto" w:fill="auto"/>
          </w:tcPr>
          <w:p w:rsidR="00232980" w:rsidRPr="00B773CD" w:rsidRDefault="00232980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"CI_City"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906D13" w:rsidRPr="00B773CD" w:rsidRDefault="00906D13" w:rsidP="007E4AC0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Tel</w:t>
            </w:r>
            <w:r w:rsidR="001E149C" w:rsidRPr="00B773CD">
              <w:rPr>
                <w:rFonts w:ascii="Arial" w:hAnsi="Arial" w:cs="Arial"/>
                <w:sz w:val="22"/>
                <w:szCs w:val="22"/>
              </w:rPr>
              <w:t>e</w:t>
            </w:r>
            <w:r w:rsidRPr="00B773CD">
              <w:rPr>
                <w:rFonts w:ascii="Arial" w:hAnsi="Arial" w:cs="Arial"/>
                <w:sz w:val="22"/>
                <w:szCs w:val="22"/>
              </w:rPr>
              <w:t>fon</w:t>
            </w:r>
          </w:p>
        </w:tc>
        <w:tc>
          <w:tcPr>
            <w:tcW w:w="5031" w:type="dxa"/>
            <w:shd w:val="clear" w:color="auto" w:fill="auto"/>
          </w:tcPr>
          <w:p w:rsidR="00906D13" w:rsidRPr="00B773CD" w:rsidRDefault="00906D13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"CI_Tel"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B773CD" w:rsidRPr="00B773CD" w:rsidTr="00B773CD">
        <w:tc>
          <w:tcPr>
            <w:tcW w:w="5031" w:type="dxa"/>
            <w:shd w:val="clear" w:color="auto" w:fill="auto"/>
          </w:tcPr>
          <w:p w:rsidR="00434364" w:rsidRPr="00B773CD" w:rsidRDefault="001B5528" w:rsidP="007E4AC0">
            <w:pPr>
              <w:rPr>
                <w:rFonts w:ascii="Arial" w:hAnsi="Arial" w:cs="Arial"/>
                <w:sz w:val="22"/>
                <w:szCs w:val="22"/>
              </w:rPr>
            </w:pPr>
            <w:r w:rsidRPr="00B773CD">
              <w:rPr>
                <w:rFonts w:ascii="Arial" w:hAnsi="Arial" w:cs="Arial"/>
                <w:sz w:val="22"/>
                <w:szCs w:val="22"/>
              </w:rPr>
              <w:t>Fax</w:t>
            </w:r>
          </w:p>
        </w:tc>
        <w:tc>
          <w:tcPr>
            <w:tcW w:w="5031" w:type="dxa"/>
            <w:shd w:val="clear" w:color="auto" w:fill="auto"/>
          </w:tcPr>
          <w:p w:rsidR="00434364" w:rsidRPr="00B773CD" w:rsidRDefault="001B5528" w:rsidP="00B773CD">
            <w:pPr>
              <w:pStyle w:val="DDEText"/>
              <w:tabs>
                <w:tab w:val="clear" w:pos="6237"/>
                <w:tab w:val="left" w:pos="5601"/>
              </w:tabs>
              <w:rPr>
                <w:rFonts w:cs="Arial"/>
                <w:sz w:val="24"/>
                <w:szCs w:val="24"/>
                <w:lang w:val="it-IT"/>
              </w:rPr>
            </w:pPr>
            <w:r w:rsidRPr="00B773CD">
              <w:rPr>
                <w:rFonts w:cs="Arial"/>
                <w:sz w:val="24"/>
                <w:szCs w:val="24"/>
              </w:rPr>
              <w:fldChar w:fldCharType="begin"/>
            </w:r>
            <w:r w:rsidRPr="00B773CD">
              <w:rPr>
                <w:rFonts w:cs="Arial"/>
                <w:sz w:val="24"/>
                <w:szCs w:val="24"/>
              </w:rPr>
              <w:instrText xml:space="preserve"> DOCPROPERTY "CI_Fax" \* MERGEFORMAT </w:instrText>
            </w:r>
            <w:r w:rsidRPr="00B773CD">
              <w:rPr>
                <w:rFonts w:cs="Arial"/>
                <w:sz w:val="24"/>
                <w:szCs w:val="24"/>
              </w:rPr>
              <w:fldChar w:fldCharType="end"/>
            </w:r>
          </w:p>
        </w:tc>
      </w:tr>
    </w:tbl>
    <w:p w:rsidR="002B312D" w:rsidRDefault="002B312D" w:rsidP="00697CB8">
      <w:pPr>
        <w:rPr>
          <w:rFonts w:ascii="Arial" w:hAnsi="Arial"/>
          <w:sz w:val="22"/>
          <w:szCs w:val="22"/>
        </w:rPr>
      </w:pPr>
    </w:p>
    <w:sectPr w:rsidR="002B312D" w:rsidSect="00AB22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7" w:right="567" w:bottom="1276" w:left="1418" w:header="454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A8" w:rsidRDefault="007004A8">
      <w:r>
        <w:separator/>
      </w:r>
    </w:p>
  </w:endnote>
  <w:endnote w:type="continuationSeparator" w:id="0">
    <w:p w:rsidR="007004A8" w:rsidRDefault="0070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IDAutomationHC39M">
    <w:panose1 w:val="02000509000000020004"/>
    <w:charset w:val="00"/>
    <w:family w:val="modern"/>
    <w:pitch w:val="fixed"/>
    <w:sig w:usb0="80000003" w:usb1="00000040" w:usb2="00000000" w:usb3="00000000" w:csb0="00000001" w:csb1="00000000"/>
    <w:embedRegular r:id="rId1" w:subsetted="1" w:fontKey="{AC5EE080-6183-4914-9BDF-52F2565B74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1FF" w:rsidRDefault="00D561FF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460" w:rsidRPr="005B4118" w:rsidRDefault="009D5460" w:rsidP="009D5460">
    <w:pPr>
      <w:pStyle w:val="Fuzeile"/>
      <w:tabs>
        <w:tab w:val="clear" w:pos="4536"/>
        <w:tab w:val="clear" w:pos="9072"/>
        <w:tab w:val="right" w:pos="9781"/>
      </w:tabs>
      <w:rPr>
        <w:rFonts w:cs="Arial"/>
      </w:rPr>
    </w:pPr>
    <w:r w:rsidRPr="005B4118">
      <w:rPr>
        <w:rFonts w:cs="Arial"/>
        <w:sz w:val="14"/>
      </w:rPr>
      <w:t>_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"DLSnewVersNr"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 w:rsidRPr="00452FB8">
      <w:rPr>
        <w:rFonts w:cs="Arial"/>
        <w:bCs/>
        <w:i/>
        <w:iCs/>
        <w:sz w:val="14"/>
      </w:rPr>
      <w:t>4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sz w:val="14"/>
      </w:rPr>
      <w:t xml:space="preserve"> (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"DLSCreator"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 w:rsidRPr="00452FB8">
      <w:rPr>
        <w:rFonts w:cs="Arial"/>
        <w:bCs/>
        <w:i/>
        <w:iCs/>
        <w:sz w:val="14"/>
      </w:rPr>
      <w:t>M</w:t>
    </w:r>
    <w:r w:rsidR="00452FB8">
      <w:rPr>
        <w:rFonts w:cs="Arial"/>
        <w:i/>
        <w:iCs/>
        <w:sz w:val="14"/>
      </w:rPr>
      <w:t>. Vimetal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i/>
        <w:sz w:val="14"/>
      </w:rPr>
      <w:t xml:space="preserve">: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"DLSNewCreated"\@ "dd.MM.yy"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 w:rsidRPr="00452FB8">
      <w:rPr>
        <w:rFonts w:cs="Arial"/>
        <w:bCs/>
        <w:i/>
        <w:iCs/>
        <w:sz w:val="14"/>
      </w:rPr>
      <w:t>03.07.12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i/>
        <w:iCs/>
        <w:sz w:val="14"/>
      </w:rPr>
      <w:t xml:space="preserve"> </w:t>
    </w:r>
    <w:r w:rsidRPr="005B4118">
      <w:rPr>
        <w:rFonts w:cs="Arial"/>
        <w:sz w:val="14"/>
      </w:rPr>
      <w:t xml:space="preserve">/ </w:t>
    </w:r>
    <w:r w:rsidRPr="005B4118">
      <w:rPr>
        <w:rFonts w:cs="Arial"/>
        <w:i/>
        <w:iCs/>
        <w:sz w:val="14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"DLSApprover" \* MERGEFORMAT </w:instrText>
    </w:r>
    <w:r w:rsidRPr="005B4118">
      <w:rPr>
        <w:rFonts w:cs="Arial"/>
        <w:i/>
        <w:iCs/>
        <w:sz w:val="14"/>
      </w:rPr>
      <w:fldChar w:fldCharType="separate"/>
    </w:r>
    <w:r w:rsidR="00452FB8" w:rsidRPr="00452FB8">
      <w:rPr>
        <w:rFonts w:cs="Arial"/>
        <w:bCs/>
        <w:i/>
        <w:iCs/>
        <w:sz w:val="14"/>
      </w:rPr>
      <w:t>M</w:t>
    </w:r>
    <w:r w:rsidR="00452FB8">
      <w:rPr>
        <w:rFonts w:cs="Arial"/>
        <w:i/>
        <w:iCs/>
        <w:sz w:val="14"/>
      </w:rPr>
      <w:t>. Vimetal</w:t>
    </w:r>
    <w:r w:rsidRPr="005B4118">
      <w:rPr>
        <w:rFonts w:cs="Arial"/>
        <w:i/>
        <w:iCs/>
        <w:sz w:val="14"/>
      </w:rPr>
      <w:fldChar w:fldCharType="end"/>
    </w:r>
    <w:r w:rsidRPr="005B4118">
      <w:rPr>
        <w:rFonts w:cs="Arial"/>
        <w:sz w:val="14"/>
      </w:rPr>
      <w:t xml:space="preserve">: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"DLSApproved" \@ "dd.MM.yy" \* MERGEFORMAT </w:instrTex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i/>
        <w:iCs/>
        <w:sz w:val="14"/>
      </w:rPr>
      <w:t xml:space="preserve"> </w:t>
    </w:r>
    <w:r w:rsidRPr="005B4118">
      <w:rPr>
        <w:rFonts w:cs="Arial"/>
        <w:sz w:val="14"/>
      </w:rPr>
      <w:t xml:space="preserve">/ </w:t>
    </w:r>
    <w:r w:rsidRPr="005B4118">
      <w:rPr>
        <w:rFonts w:cs="Arial"/>
        <w:i/>
        <w:iCs/>
        <w:sz w:val="14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"DLSPublisher" \* MERGEFORMAT </w:instrText>
    </w:r>
    <w:r w:rsidRPr="005B4118">
      <w:rPr>
        <w:rFonts w:cs="Arial"/>
        <w:i/>
        <w:iCs/>
        <w:sz w:val="14"/>
      </w:rPr>
      <w:fldChar w:fldCharType="separate"/>
    </w:r>
    <w:r w:rsidR="00452FB8" w:rsidRPr="00452FB8">
      <w:rPr>
        <w:rFonts w:cs="Arial"/>
        <w:bCs/>
        <w:i/>
        <w:iCs/>
        <w:sz w:val="14"/>
      </w:rPr>
      <w:t>M</w:t>
    </w:r>
    <w:r w:rsidR="00452FB8">
      <w:rPr>
        <w:rFonts w:cs="Arial"/>
        <w:i/>
        <w:iCs/>
        <w:sz w:val="14"/>
      </w:rPr>
      <w:t>. Vimetal</w:t>
    </w:r>
    <w:r w:rsidRPr="005B4118">
      <w:rPr>
        <w:rFonts w:cs="Arial"/>
        <w:i/>
        <w:iCs/>
        <w:sz w:val="14"/>
      </w:rPr>
      <w:fldChar w:fldCharType="end"/>
    </w:r>
    <w:r w:rsidRPr="005B4118">
      <w:rPr>
        <w:rFonts w:cs="Arial"/>
        <w:i/>
        <w:sz w:val="14"/>
      </w:rPr>
      <w:t xml:space="preserve">: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"DLSPublished"\@ "dd.MM.yy"  \* MERGEFORMAT </w:instrTex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sz w:val="14"/>
      </w:rPr>
      <w:t xml:space="preserve">) Gültig ab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"DLSValidFrom" \@ "dd.MM.yy" \* MERGEFORMAT </w:instrTex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sz w:val="14"/>
      </w:rPr>
      <w:t xml:space="preserve"> bis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"DLSValidTo" \@ "dd.MM.yy"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>
      <w:rPr>
        <w:rFonts w:cs="Arial"/>
        <w:i/>
        <w:iCs/>
        <w:sz w:val="14"/>
      </w:rPr>
      <w:t>26.06.15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sz w:val="14"/>
      </w:rPr>
      <w:t xml:space="preserve"> (Ersetzt Version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"DLSoldVersNr"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>
      <w:rPr>
        <w:rFonts w:cs="Arial"/>
        <w:i/>
        <w:iCs/>
        <w:sz w:val="14"/>
      </w:rPr>
      <w:t>3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i/>
        <w:sz w:val="14"/>
      </w:rPr>
      <w:t xml:space="preserve"> </w:t>
    </w:r>
    <w:r w:rsidRPr="005B4118">
      <w:rPr>
        <w:rFonts w:cs="Arial"/>
        <w:sz w:val="14"/>
      </w:rPr>
      <w:t xml:space="preserve">vom </w:t>
    </w:r>
    <w:r w:rsidRPr="005B4118">
      <w:rPr>
        <w:rFonts w:cs="Arial"/>
        <w:i/>
        <w:iCs/>
        <w:sz w:val="14"/>
        <w:lang w:val="en-GB"/>
      </w:rPr>
      <w:fldChar w:fldCharType="begin"/>
    </w:r>
    <w:r w:rsidRPr="005B4118">
      <w:rPr>
        <w:rFonts w:cs="Arial"/>
        <w:i/>
        <w:iCs/>
        <w:sz w:val="14"/>
      </w:rPr>
      <w:instrText xml:space="preserve"> DOCPROPERTY "DLSOldCreated" \@ "dd.MM.yy" \* MERGEFORMAT </w:instrText>
    </w:r>
    <w:r w:rsidRPr="005B4118">
      <w:rPr>
        <w:rFonts w:cs="Arial"/>
        <w:i/>
        <w:iCs/>
        <w:sz w:val="14"/>
        <w:lang w:val="en-GB"/>
      </w:rPr>
      <w:fldChar w:fldCharType="separate"/>
    </w:r>
    <w:r w:rsidR="00452FB8">
      <w:rPr>
        <w:rFonts w:cs="Arial"/>
        <w:i/>
        <w:iCs/>
        <w:sz w:val="14"/>
      </w:rPr>
      <w:t>26.06.12</w:t>
    </w:r>
    <w:r w:rsidRPr="005B4118">
      <w:rPr>
        <w:rFonts w:cs="Arial"/>
        <w:i/>
        <w:iCs/>
        <w:sz w:val="14"/>
        <w:lang w:val="en-GB"/>
      </w:rPr>
      <w:fldChar w:fldCharType="end"/>
    </w:r>
    <w:r w:rsidRPr="005B4118">
      <w:rPr>
        <w:rFonts w:cs="Arial"/>
        <w:sz w:val="14"/>
      </w:rPr>
      <w:t>)</w:t>
    </w:r>
    <w:r w:rsidRPr="005B4118">
      <w:rPr>
        <w:rFonts w:cs="Arial"/>
        <w:sz w:val="14"/>
      </w:rPr>
      <w:tab/>
    </w:r>
    <w:r w:rsidRPr="005B4118">
      <w:rPr>
        <w:rFonts w:cs="Arial"/>
        <w:b/>
        <w:sz w:val="14"/>
      </w:rPr>
      <w:t xml:space="preserve">Seite </w:t>
    </w:r>
    <w:r w:rsidRPr="005B4118">
      <w:rPr>
        <w:rFonts w:cs="Arial"/>
        <w:b/>
        <w:sz w:val="14"/>
      </w:rPr>
      <w:fldChar w:fldCharType="begin"/>
    </w:r>
    <w:r w:rsidRPr="005B4118">
      <w:rPr>
        <w:rFonts w:cs="Arial"/>
        <w:b/>
        <w:sz w:val="14"/>
      </w:rPr>
      <w:instrText xml:space="preserve"> PAGE  \* MERGEFORMAT </w:instrText>
    </w:r>
    <w:r w:rsidRPr="005B4118">
      <w:rPr>
        <w:rFonts w:cs="Arial"/>
        <w:b/>
        <w:sz w:val="14"/>
      </w:rPr>
      <w:fldChar w:fldCharType="separate"/>
    </w:r>
    <w:r w:rsidR="000067F7">
      <w:rPr>
        <w:rFonts w:cs="Arial"/>
        <w:b/>
        <w:noProof/>
        <w:sz w:val="14"/>
      </w:rPr>
      <w:t>2</w:t>
    </w:r>
    <w:r w:rsidRPr="005B4118">
      <w:rPr>
        <w:rFonts w:cs="Arial"/>
        <w:b/>
        <w:sz w:val="14"/>
      </w:rPr>
      <w:fldChar w:fldCharType="end"/>
    </w:r>
    <w:r w:rsidRPr="005B4118">
      <w:rPr>
        <w:rFonts w:cs="Arial"/>
        <w:b/>
        <w:sz w:val="14"/>
      </w:rPr>
      <w:t xml:space="preserve"> von </w:t>
    </w:r>
    <w:r w:rsidRPr="005B4118">
      <w:rPr>
        <w:rFonts w:cs="Arial"/>
        <w:b/>
        <w:sz w:val="14"/>
      </w:rPr>
      <w:fldChar w:fldCharType="begin"/>
    </w:r>
    <w:r w:rsidRPr="005B4118">
      <w:rPr>
        <w:rFonts w:cs="Arial"/>
        <w:b/>
        <w:sz w:val="14"/>
      </w:rPr>
      <w:instrText xml:space="preserve"> NUMPAGES  \* MERGEFORMAT </w:instrText>
    </w:r>
    <w:r w:rsidRPr="005B4118">
      <w:rPr>
        <w:rFonts w:cs="Arial"/>
        <w:b/>
        <w:sz w:val="14"/>
      </w:rPr>
      <w:fldChar w:fldCharType="separate"/>
    </w:r>
    <w:r w:rsidR="000067F7">
      <w:rPr>
        <w:rFonts w:cs="Arial"/>
        <w:b/>
        <w:noProof/>
        <w:sz w:val="14"/>
      </w:rPr>
      <w:t>2</w:t>
    </w:r>
    <w:r w:rsidRPr="005B4118">
      <w:rPr>
        <w:rFonts w:cs="Arial"/>
        <w:b/>
        <w:sz w:val="1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9" w:rsidRPr="00620856" w:rsidRDefault="000E378E" w:rsidP="00744BF0">
    <w:pPr>
      <w:pStyle w:val="Fuzeile"/>
      <w:tabs>
        <w:tab w:val="clear" w:pos="4536"/>
        <w:tab w:val="clear" w:pos="9072"/>
        <w:tab w:val="right" w:pos="9781"/>
      </w:tabs>
      <w:rPr>
        <w:rFonts w:cs="Arial"/>
      </w:rPr>
    </w:pPr>
    <w:r w:rsidRPr="00620856">
      <w:rPr>
        <w:rFonts w:cs="Arial"/>
        <w:sz w:val="14"/>
      </w:rPr>
      <w:t>_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"DLSnewVersNr"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 w:rsidRPr="00D561FF">
      <w:rPr>
        <w:rFonts w:cs="Arial"/>
        <w:bCs/>
        <w:i/>
        <w:iCs/>
        <w:sz w:val="14"/>
      </w:rPr>
      <w:t>5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sz w:val="14"/>
      </w:rPr>
      <w:t xml:space="preserve"> (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"DLSCreator"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 w:rsidRPr="00D561FF">
      <w:rPr>
        <w:rFonts w:cs="Arial"/>
        <w:bCs/>
        <w:i/>
        <w:iCs/>
        <w:sz w:val="14"/>
      </w:rPr>
      <w:t>M</w:t>
    </w:r>
    <w:r w:rsidR="00D561FF">
      <w:rPr>
        <w:rFonts w:cs="Arial"/>
        <w:i/>
        <w:iCs/>
        <w:sz w:val="14"/>
      </w:rPr>
      <w:t>. Vimetal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i/>
        <w:sz w:val="14"/>
      </w:rPr>
      <w:t xml:space="preserve">: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</w:instrText>
    </w:r>
    <w:r w:rsidR="001318EC" w:rsidRPr="00620856">
      <w:rPr>
        <w:rFonts w:cs="Arial"/>
        <w:i/>
        <w:iCs/>
        <w:sz w:val="14"/>
      </w:rPr>
      <w:instrText>OCPROPERTY "DLSNewCreated"\@ "DD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 w:rsidRPr="00D561FF">
      <w:rPr>
        <w:rFonts w:cs="Arial"/>
        <w:bCs/>
        <w:i/>
        <w:iCs/>
        <w:sz w:val="14"/>
      </w:rPr>
      <w:t>03.07.12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i/>
        <w:iCs/>
        <w:sz w:val="14"/>
      </w:rPr>
      <w:t xml:space="preserve"> </w:t>
    </w:r>
    <w:r w:rsidRPr="00620856">
      <w:rPr>
        <w:rFonts w:cs="Arial"/>
        <w:sz w:val="14"/>
      </w:rPr>
      <w:t xml:space="preserve">/ </w:t>
    </w:r>
    <w:r w:rsidRPr="00620856">
      <w:rPr>
        <w:rFonts w:cs="Arial"/>
        <w:i/>
        <w:iCs/>
        <w:sz w:val="14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"DLSApprover" \* MERGEFORMAT </w:instrText>
    </w:r>
    <w:r w:rsidRPr="00620856">
      <w:rPr>
        <w:rFonts w:cs="Arial"/>
        <w:i/>
        <w:iCs/>
        <w:sz w:val="14"/>
      </w:rPr>
      <w:fldChar w:fldCharType="separate"/>
    </w:r>
    <w:r w:rsidR="00D561FF">
      <w:rPr>
        <w:rFonts w:cs="Arial"/>
        <w:i/>
        <w:iCs/>
        <w:sz w:val="14"/>
      </w:rPr>
      <w:t>M. Vimetal</w:t>
    </w:r>
    <w:r w:rsidRPr="00620856">
      <w:rPr>
        <w:rFonts w:cs="Arial"/>
        <w:i/>
        <w:iCs/>
        <w:sz w:val="14"/>
      </w:rPr>
      <w:fldChar w:fldCharType="end"/>
    </w:r>
    <w:r w:rsidRPr="00620856">
      <w:rPr>
        <w:rFonts w:cs="Arial"/>
        <w:sz w:val="14"/>
      </w:rPr>
      <w:t xml:space="preserve">: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"DLSApproved" \@ "</w:instrText>
    </w:r>
    <w:r w:rsidR="001318EC" w:rsidRPr="00620856">
      <w:rPr>
        <w:rFonts w:cs="Arial"/>
        <w:i/>
        <w:iCs/>
        <w:sz w:val="14"/>
      </w:rPr>
      <w:instrText>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>
      <w:rPr>
        <w:rFonts w:cs="Arial"/>
        <w:i/>
        <w:iCs/>
        <w:sz w:val="14"/>
      </w:rPr>
      <w:t>03.07.12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i/>
        <w:iCs/>
        <w:sz w:val="14"/>
      </w:rPr>
      <w:t xml:space="preserve"> </w:t>
    </w:r>
    <w:r w:rsidRPr="00620856">
      <w:rPr>
        <w:rFonts w:cs="Arial"/>
        <w:sz w:val="14"/>
      </w:rPr>
      <w:t xml:space="preserve">/ </w:t>
    </w:r>
    <w:r w:rsidRPr="00620856">
      <w:rPr>
        <w:rFonts w:cs="Arial"/>
        <w:i/>
        <w:iCs/>
        <w:sz w:val="14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"DLSPublisher" \* MERGEFORMAT </w:instrText>
    </w:r>
    <w:r w:rsidRPr="00620856">
      <w:rPr>
        <w:rFonts w:cs="Arial"/>
        <w:i/>
        <w:iCs/>
        <w:sz w:val="14"/>
      </w:rPr>
      <w:fldChar w:fldCharType="separate"/>
    </w:r>
    <w:r w:rsidR="00D561FF" w:rsidRPr="00D561FF">
      <w:rPr>
        <w:rFonts w:cs="Arial"/>
        <w:bCs/>
        <w:i/>
        <w:iCs/>
        <w:sz w:val="14"/>
      </w:rPr>
      <w:t>M</w:t>
    </w:r>
    <w:r w:rsidR="00D561FF">
      <w:rPr>
        <w:rFonts w:cs="Arial"/>
        <w:i/>
        <w:iCs/>
        <w:sz w:val="14"/>
      </w:rPr>
      <w:t>. Vimetal</w:t>
    </w:r>
    <w:r w:rsidRPr="00620856">
      <w:rPr>
        <w:rFonts w:cs="Arial"/>
        <w:i/>
        <w:iCs/>
        <w:sz w:val="14"/>
      </w:rPr>
      <w:fldChar w:fldCharType="end"/>
    </w:r>
    <w:r w:rsidRPr="00620856">
      <w:rPr>
        <w:rFonts w:cs="Arial"/>
        <w:i/>
        <w:sz w:val="14"/>
      </w:rPr>
      <w:t xml:space="preserve">: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"DLSPublished"\@ "</w:instrText>
    </w:r>
    <w:r w:rsidR="001318EC" w:rsidRPr="00620856">
      <w:rPr>
        <w:rFonts w:cs="Arial"/>
        <w:i/>
        <w:iCs/>
        <w:sz w:val="14"/>
      </w:rPr>
      <w:instrText>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>
      <w:rPr>
        <w:rFonts w:cs="Arial"/>
        <w:i/>
        <w:iCs/>
        <w:sz w:val="14"/>
      </w:rPr>
      <w:t>14.09.20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sz w:val="14"/>
      </w:rPr>
      <w:t xml:space="preserve">) Gültig ab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"DLSValidFrom" \@ "</w:instrText>
    </w:r>
    <w:r w:rsidR="001318EC" w:rsidRPr="00620856">
      <w:rPr>
        <w:rFonts w:cs="Arial"/>
        <w:i/>
        <w:iCs/>
        <w:sz w:val="14"/>
      </w:rPr>
      <w:instrText>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\* MERGEFORMAT </w:instrTex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sz w:val="14"/>
      </w:rPr>
      <w:t xml:space="preserve"> bis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"DLSValidTo" \@ "</w:instrText>
    </w:r>
    <w:r w:rsidR="001318EC" w:rsidRPr="00620856">
      <w:rPr>
        <w:rFonts w:cs="Arial"/>
        <w:i/>
        <w:iCs/>
        <w:sz w:val="14"/>
      </w:rPr>
      <w:instrText>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>
      <w:rPr>
        <w:rFonts w:cs="Arial"/>
        <w:i/>
        <w:iCs/>
        <w:sz w:val="14"/>
      </w:rPr>
      <w:t>19.11.27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sz w:val="14"/>
      </w:rPr>
      <w:t xml:space="preserve"> (Ersetzt Version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"DLSoldVersNr"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>
      <w:rPr>
        <w:rFonts w:cs="Arial"/>
        <w:i/>
        <w:iCs/>
        <w:sz w:val="14"/>
      </w:rPr>
      <w:t>4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i/>
        <w:sz w:val="14"/>
      </w:rPr>
      <w:t xml:space="preserve"> </w:t>
    </w:r>
    <w:r w:rsidRPr="00620856">
      <w:rPr>
        <w:rFonts w:cs="Arial"/>
        <w:sz w:val="14"/>
      </w:rPr>
      <w:t xml:space="preserve">vom </w:t>
    </w:r>
    <w:r w:rsidRPr="00620856">
      <w:rPr>
        <w:rFonts w:cs="Arial"/>
        <w:i/>
        <w:iCs/>
        <w:sz w:val="14"/>
        <w:lang w:val="en-GB"/>
      </w:rPr>
      <w:fldChar w:fldCharType="begin"/>
    </w:r>
    <w:r w:rsidRPr="00620856">
      <w:rPr>
        <w:rFonts w:cs="Arial"/>
        <w:i/>
        <w:iCs/>
        <w:sz w:val="14"/>
      </w:rPr>
      <w:instrText xml:space="preserve"> DOCPROPERTY "DLSOldCreated" \@ "</w:instrText>
    </w:r>
    <w:r w:rsidR="001318EC" w:rsidRPr="00620856">
      <w:rPr>
        <w:rFonts w:cs="Arial"/>
        <w:i/>
        <w:iCs/>
        <w:sz w:val="14"/>
      </w:rPr>
      <w:instrText>DD</w:instrText>
    </w:r>
    <w:r w:rsidRPr="00620856">
      <w:rPr>
        <w:rFonts w:cs="Arial"/>
        <w:i/>
        <w:iCs/>
        <w:sz w:val="14"/>
      </w:rPr>
      <w:instrText>.MM.</w:instrText>
    </w:r>
    <w:r w:rsidR="001318EC" w:rsidRPr="00620856">
      <w:rPr>
        <w:rFonts w:cs="Arial"/>
        <w:i/>
        <w:iCs/>
        <w:sz w:val="14"/>
      </w:rPr>
      <w:instrText>YY</w:instrText>
    </w:r>
    <w:r w:rsidRPr="00620856">
      <w:rPr>
        <w:rFonts w:cs="Arial"/>
        <w:i/>
        <w:iCs/>
        <w:sz w:val="14"/>
      </w:rPr>
      <w:instrText xml:space="preserve">" \* MERGEFORMAT </w:instrText>
    </w:r>
    <w:r w:rsidRPr="00620856">
      <w:rPr>
        <w:rFonts w:cs="Arial"/>
        <w:i/>
        <w:iCs/>
        <w:sz w:val="14"/>
        <w:lang w:val="en-GB"/>
      </w:rPr>
      <w:fldChar w:fldCharType="separate"/>
    </w:r>
    <w:r w:rsidR="00D561FF">
      <w:rPr>
        <w:rFonts w:cs="Arial"/>
        <w:i/>
        <w:iCs/>
        <w:sz w:val="14"/>
      </w:rPr>
      <w:t>03.07.12</w:t>
    </w:r>
    <w:r w:rsidRPr="00620856">
      <w:rPr>
        <w:rFonts w:cs="Arial"/>
        <w:i/>
        <w:iCs/>
        <w:sz w:val="14"/>
        <w:lang w:val="en-GB"/>
      </w:rPr>
      <w:fldChar w:fldCharType="end"/>
    </w:r>
    <w:r w:rsidRPr="00620856">
      <w:rPr>
        <w:rFonts w:cs="Arial"/>
        <w:sz w:val="14"/>
      </w:rPr>
      <w:t>)</w:t>
    </w:r>
    <w:r w:rsidRPr="00620856">
      <w:rPr>
        <w:rFonts w:cs="Arial"/>
        <w:sz w:val="14"/>
      </w:rPr>
      <w:tab/>
      <w:t xml:space="preserve">Seite </w:t>
    </w:r>
    <w:r w:rsidRPr="00620856">
      <w:rPr>
        <w:rFonts w:cs="Arial"/>
        <w:sz w:val="14"/>
      </w:rPr>
      <w:fldChar w:fldCharType="begin"/>
    </w:r>
    <w:r w:rsidRPr="00620856">
      <w:rPr>
        <w:rFonts w:cs="Arial"/>
        <w:sz w:val="14"/>
      </w:rPr>
      <w:instrText xml:space="preserve"> PAGE  \* MERGEFORMAT </w:instrText>
    </w:r>
    <w:r w:rsidRPr="00620856">
      <w:rPr>
        <w:rFonts w:cs="Arial"/>
        <w:sz w:val="14"/>
      </w:rPr>
      <w:fldChar w:fldCharType="separate"/>
    </w:r>
    <w:r w:rsidR="00D561FF">
      <w:rPr>
        <w:rFonts w:cs="Arial"/>
        <w:noProof/>
        <w:sz w:val="14"/>
      </w:rPr>
      <w:t>1</w:t>
    </w:r>
    <w:r w:rsidRPr="00620856">
      <w:rPr>
        <w:rFonts w:cs="Arial"/>
        <w:sz w:val="14"/>
      </w:rPr>
      <w:fldChar w:fldCharType="end"/>
    </w:r>
    <w:r w:rsidRPr="00620856">
      <w:rPr>
        <w:rFonts w:cs="Arial"/>
        <w:sz w:val="14"/>
      </w:rPr>
      <w:t xml:space="preserve"> von </w:t>
    </w:r>
    <w:r w:rsidRPr="00620856">
      <w:rPr>
        <w:rFonts w:cs="Arial"/>
        <w:sz w:val="14"/>
      </w:rPr>
      <w:fldChar w:fldCharType="begin"/>
    </w:r>
    <w:r w:rsidRPr="00620856">
      <w:rPr>
        <w:rFonts w:cs="Arial"/>
        <w:sz w:val="14"/>
      </w:rPr>
      <w:instrText xml:space="preserve"> NUMPAGES  \* MERGEFORMAT </w:instrText>
    </w:r>
    <w:r w:rsidRPr="00620856">
      <w:rPr>
        <w:rFonts w:cs="Arial"/>
        <w:sz w:val="14"/>
      </w:rPr>
      <w:fldChar w:fldCharType="separate"/>
    </w:r>
    <w:r w:rsidR="00D561FF">
      <w:rPr>
        <w:rFonts w:cs="Arial"/>
        <w:noProof/>
        <w:sz w:val="14"/>
      </w:rPr>
      <w:t>1</w:t>
    </w:r>
    <w:r w:rsidRPr="00620856">
      <w:rPr>
        <w:rFonts w:cs="Arial"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A8" w:rsidRDefault="007004A8">
      <w:r>
        <w:separator/>
      </w:r>
    </w:p>
  </w:footnote>
  <w:footnote w:type="continuationSeparator" w:id="0">
    <w:p w:rsidR="007004A8" w:rsidRDefault="00700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1FF" w:rsidRDefault="00D561FF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72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6" w:space="0" w:color="FFFFFF"/>
        <w:insideV w:val="single" w:sz="6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61"/>
      <w:gridCol w:w="4704"/>
    </w:tblGrid>
    <w:tr w:rsidR="00C40D80">
      <w:trPr>
        <w:trHeight w:val="964"/>
      </w:trPr>
      <w:tc>
        <w:tcPr>
          <w:tcW w:w="5361" w:type="dxa"/>
        </w:tcPr>
        <w:p w:rsidR="00C40D80" w:rsidRPr="005A696A" w:rsidRDefault="00FD13DB" w:rsidP="00370D05">
          <w:pPr>
            <w:pStyle w:val="Kopfzeile"/>
            <w:rPr>
              <w:lang w:val="en-GB"/>
            </w:rPr>
          </w:pPr>
          <w:r>
            <w:fldChar w:fldCharType="begin"/>
          </w:r>
          <w:r w:rsidRPr="005A696A">
            <w:rPr>
              <w:lang w:val="en-GB"/>
            </w:rPr>
            <w:instrText xml:space="preserve"> DOCPROPERTY "DLSNewCreated" \@ "DD.MM.YYYY" \* MERGEFORMAT </w:instrText>
          </w:r>
          <w:r>
            <w:fldChar w:fldCharType="separate"/>
          </w:r>
          <w:r w:rsidR="00452FB8">
            <w:rPr>
              <w:lang w:val="en-GB"/>
            </w:rPr>
            <w:t>03.07.2012</w:t>
          </w:r>
          <w:r>
            <w:fldChar w:fldCharType="end"/>
          </w:r>
        </w:p>
        <w:p w:rsidR="00AB2218" w:rsidRPr="005A696A" w:rsidRDefault="00AB2218" w:rsidP="00370D05">
          <w:pPr>
            <w:pStyle w:val="Kopfzeile"/>
            <w:rPr>
              <w:lang w:val="en-GB"/>
            </w:rPr>
          </w:pPr>
          <w:r w:rsidRPr="00370D05">
            <w:fldChar w:fldCharType="begin"/>
          </w:r>
          <w:r w:rsidRPr="005A696A">
            <w:rPr>
              <w:lang w:val="en-GB"/>
            </w:rPr>
            <w:instrText xml:space="preserve"> DOCPROPERTY "DLSTitle" \* MERGEFORMAT </w:instrText>
          </w:r>
          <w:r w:rsidRPr="00370D05">
            <w:fldChar w:fldCharType="separate"/>
          </w:r>
          <w:r w:rsidR="00452FB8">
            <w:rPr>
              <w:lang w:val="en-GB"/>
            </w:rPr>
            <w:t>DLS Felder in MS Word</w:t>
          </w:r>
          <w:r w:rsidRPr="00370D05">
            <w:fldChar w:fldCharType="end"/>
          </w:r>
        </w:p>
      </w:tc>
      <w:tc>
        <w:tcPr>
          <w:tcW w:w="4704" w:type="dxa"/>
        </w:tcPr>
        <w:p w:rsidR="00C40D80" w:rsidRDefault="00353BDB" w:rsidP="00184685">
          <w:pPr>
            <w:pStyle w:val="Kopfzeile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val="de-AT" w:eastAsia="de-AT"/>
            </w:rPr>
            <w:drawing>
              <wp:inline distT="0" distB="0" distL="0" distR="0">
                <wp:extent cx="2101850" cy="436880"/>
                <wp:effectExtent l="0" t="0" r="0" b="1270"/>
                <wp:docPr id="1" name="Bild 1" descr="viscom_logo_simp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iscom_logo_simp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85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40D80" w:rsidRPr="002F632E" w:rsidRDefault="00C40D80" w:rsidP="009D5460">
    <w:pPr>
      <w:pStyle w:val="Fuzeile"/>
      <w:pBdr>
        <w:bottom w:val="single" w:sz="6" w:space="0" w:color="auto"/>
      </w:pBdr>
      <w:rPr>
        <w:rFonts w:cs="Arial"/>
        <w:color w:val="808080"/>
        <w:sz w:val="4"/>
        <w:szCs w:val="4"/>
      </w:rPr>
    </w:pPr>
  </w:p>
  <w:p w:rsidR="00C40D80" w:rsidRPr="002F632E" w:rsidRDefault="00C40D80" w:rsidP="00C40D80">
    <w:pPr>
      <w:pStyle w:val="Kopfzeile"/>
      <w:rPr>
        <w:sz w:val="4"/>
        <w:szCs w:val="4"/>
      </w:rPr>
    </w:pPr>
  </w:p>
  <w:p w:rsidR="005223F9" w:rsidRPr="00C40D80" w:rsidRDefault="005223F9" w:rsidP="00C40D80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72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6" w:space="0" w:color="FFFFFF"/>
        <w:insideV w:val="single" w:sz="6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61"/>
      <w:gridCol w:w="4704"/>
    </w:tblGrid>
    <w:tr w:rsidR="004D0A1E">
      <w:trPr>
        <w:trHeight w:val="964"/>
      </w:trPr>
      <w:tc>
        <w:tcPr>
          <w:tcW w:w="5361" w:type="dxa"/>
        </w:tcPr>
        <w:p w:rsidR="004D0A1E" w:rsidRPr="005A696A" w:rsidRDefault="004D0A1E" w:rsidP="007E4AC0">
          <w:pPr>
            <w:pStyle w:val="Kopfzeile"/>
            <w:rPr>
              <w:lang w:val="en-GB"/>
            </w:rPr>
          </w:pPr>
          <w:r>
            <w:fldChar w:fldCharType="begin"/>
          </w:r>
          <w:r w:rsidRPr="005A696A">
            <w:rPr>
              <w:lang w:val="en-GB"/>
            </w:rPr>
            <w:instrText xml:space="preserve"> DOCPROPERTY "DLSNewCreated" \@ "DD.MM.YYYY" \* MERGEFORMAT </w:instrText>
          </w:r>
          <w:r>
            <w:fldChar w:fldCharType="separate"/>
          </w:r>
          <w:r w:rsidR="00D561FF">
            <w:rPr>
              <w:lang w:val="en-GB"/>
            </w:rPr>
            <w:t>03.07.2012</w:t>
          </w:r>
          <w:r>
            <w:fldChar w:fldCharType="end"/>
          </w:r>
        </w:p>
        <w:p w:rsidR="004D0A1E" w:rsidRPr="005A696A" w:rsidRDefault="004D0A1E" w:rsidP="007E4AC0">
          <w:pPr>
            <w:pStyle w:val="Kopfzeile"/>
            <w:rPr>
              <w:lang w:val="en-GB"/>
            </w:rPr>
          </w:pPr>
          <w:r w:rsidRPr="00370D05">
            <w:fldChar w:fldCharType="begin"/>
          </w:r>
          <w:r w:rsidRPr="005A696A">
            <w:rPr>
              <w:lang w:val="en-GB"/>
            </w:rPr>
            <w:instrText xml:space="preserve"> DOCPROPERTY "DLSTitle" \* MERGEFORMAT </w:instrText>
          </w:r>
          <w:r w:rsidRPr="00370D05">
            <w:fldChar w:fldCharType="separate"/>
          </w:r>
          <w:r w:rsidR="00D561FF">
            <w:rPr>
              <w:lang w:val="en-GB"/>
            </w:rPr>
            <w:t>DLS Felder in MS Word</w:t>
          </w:r>
          <w:r w:rsidRPr="00370D05">
            <w:fldChar w:fldCharType="end"/>
          </w:r>
        </w:p>
      </w:tc>
      <w:tc>
        <w:tcPr>
          <w:tcW w:w="4704" w:type="dxa"/>
        </w:tcPr>
        <w:p w:rsidR="004D0A1E" w:rsidRDefault="00353BDB" w:rsidP="007E4AC0">
          <w:pPr>
            <w:pStyle w:val="Kopfzeile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color w:val="6A7279"/>
              <w:lang w:val="de-AT" w:eastAsia="de-AT"/>
            </w:rPr>
            <w:drawing>
              <wp:inline distT="0" distB="0" distL="0" distR="0" wp14:anchorId="41E29B77" wp14:editId="2D72F920">
                <wp:extent cx="2156460" cy="409575"/>
                <wp:effectExtent l="0" t="0" r="0" b="9525"/>
                <wp:docPr id="2" name="Grafik 4" descr="Beschreibung: X:\Kundendaten\logo_solo300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Beschreibung: X:\Kundendaten\logo_solo300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646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D0A1E" w:rsidRPr="002F632E" w:rsidRDefault="004D0A1E" w:rsidP="004D0A1E">
    <w:pPr>
      <w:pStyle w:val="Fuzeile"/>
      <w:pBdr>
        <w:bottom w:val="single" w:sz="6" w:space="0" w:color="auto"/>
      </w:pBdr>
      <w:rPr>
        <w:rFonts w:cs="Arial"/>
        <w:color w:val="808080"/>
        <w:sz w:val="4"/>
        <w:szCs w:val="4"/>
      </w:rPr>
    </w:pPr>
  </w:p>
  <w:p w:rsidR="004D0A1E" w:rsidRPr="002F632E" w:rsidRDefault="004D0A1E" w:rsidP="004D0A1E">
    <w:pPr>
      <w:pStyle w:val="Kopfzeile"/>
      <w:rPr>
        <w:sz w:val="4"/>
        <w:szCs w:val="4"/>
      </w:rPr>
    </w:pPr>
  </w:p>
  <w:p w:rsidR="004D0A1E" w:rsidRPr="00C40D80" w:rsidRDefault="004D0A1E" w:rsidP="004D0A1E">
    <w:pPr>
      <w:pStyle w:val="Kopfzeile"/>
    </w:pPr>
  </w:p>
  <w:p w:rsidR="007F5E78" w:rsidRDefault="007F5E78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5220"/>
    <w:multiLevelType w:val="hybridMultilevel"/>
    <w:tmpl w:val="C2163F6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5027A3"/>
    <w:multiLevelType w:val="multilevel"/>
    <w:tmpl w:val="DED29B52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">
    <w:nsid w:val="0E8C561A"/>
    <w:multiLevelType w:val="multilevel"/>
    <w:tmpl w:val="5D0AC8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">
    <w:nsid w:val="41D679A6"/>
    <w:multiLevelType w:val="hybridMultilevel"/>
    <w:tmpl w:val="9616662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B40C25"/>
    <w:multiLevelType w:val="multilevel"/>
    <w:tmpl w:val="E370D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5">
    <w:nsid w:val="7A0E48EE"/>
    <w:multiLevelType w:val="hybridMultilevel"/>
    <w:tmpl w:val="B0622B4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movePersonalInformation/>
  <w:removeDateAndTime/>
  <w:printFractionalCharacterWidth/>
  <w:embedTrueTypeFonts/>
  <w:saveSubset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6FC"/>
    <w:rsid w:val="000008C8"/>
    <w:rsid w:val="00004CA4"/>
    <w:rsid w:val="000067F7"/>
    <w:rsid w:val="00011671"/>
    <w:rsid w:val="00015C00"/>
    <w:rsid w:val="00015E53"/>
    <w:rsid w:val="00016C57"/>
    <w:rsid w:val="00020DDC"/>
    <w:rsid w:val="00023A22"/>
    <w:rsid w:val="00024E33"/>
    <w:rsid w:val="00024E4B"/>
    <w:rsid w:val="00030F3B"/>
    <w:rsid w:val="0003214D"/>
    <w:rsid w:val="00032A67"/>
    <w:rsid w:val="00033152"/>
    <w:rsid w:val="00044297"/>
    <w:rsid w:val="00047BC7"/>
    <w:rsid w:val="0006091C"/>
    <w:rsid w:val="00062A73"/>
    <w:rsid w:val="00065A0E"/>
    <w:rsid w:val="00065DF2"/>
    <w:rsid w:val="00070F88"/>
    <w:rsid w:val="000724F9"/>
    <w:rsid w:val="000762C0"/>
    <w:rsid w:val="00076EC5"/>
    <w:rsid w:val="00077870"/>
    <w:rsid w:val="00080887"/>
    <w:rsid w:val="00082A21"/>
    <w:rsid w:val="000B3311"/>
    <w:rsid w:val="000C2BD4"/>
    <w:rsid w:val="000D33C4"/>
    <w:rsid w:val="000D3936"/>
    <w:rsid w:val="000D4AE0"/>
    <w:rsid w:val="000D66FC"/>
    <w:rsid w:val="000E3138"/>
    <w:rsid w:val="000E378E"/>
    <w:rsid w:val="000E5D45"/>
    <w:rsid w:val="000F434F"/>
    <w:rsid w:val="000F760F"/>
    <w:rsid w:val="001126B3"/>
    <w:rsid w:val="0011445C"/>
    <w:rsid w:val="00115136"/>
    <w:rsid w:val="00117CDC"/>
    <w:rsid w:val="00123CFE"/>
    <w:rsid w:val="001315D1"/>
    <w:rsid w:val="001318EC"/>
    <w:rsid w:val="00142C83"/>
    <w:rsid w:val="00146847"/>
    <w:rsid w:val="00152363"/>
    <w:rsid w:val="00152883"/>
    <w:rsid w:val="00157607"/>
    <w:rsid w:val="00171D7C"/>
    <w:rsid w:val="001722FD"/>
    <w:rsid w:val="00183AB1"/>
    <w:rsid w:val="00184685"/>
    <w:rsid w:val="00184963"/>
    <w:rsid w:val="00185106"/>
    <w:rsid w:val="001931FE"/>
    <w:rsid w:val="00193875"/>
    <w:rsid w:val="0019513F"/>
    <w:rsid w:val="0019721A"/>
    <w:rsid w:val="001A145F"/>
    <w:rsid w:val="001A1C41"/>
    <w:rsid w:val="001B1FEA"/>
    <w:rsid w:val="001B5528"/>
    <w:rsid w:val="001B6902"/>
    <w:rsid w:val="001C32E5"/>
    <w:rsid w:val="001D3256"/>
    <w:rsid w:val="001D3641"/>
    <w:rsid w:val="001D67D7"/>
    <w:rsid w:val="001E149C"/>
    <w:rsid w:val="001E58E9"/>
    <w:rsid w:val="001F5675"/>
    <w:rsid w:val="00201CDE"/>
    <w:rsid w:val="002020DF"/>
    <w:rsid w:val="002232AE"/>
    <w:rsid w:val="00224142"/>
    <w:rsid w:val="00225DB1"/>
    <w:rsid w:val="0022658C"/>
    <w:rsid w:val="00227F37"/>
    <w:rsid w:val="00232980"/>
    <w:rsid w:val="00233F84"/>
    <w:rsid w:val="00240466"/>
    <w:rsid w:val="00240C64"/>
    <w:rsid w:val="00241A72"/>
    <w:rsid w:val="00242B55"/>
    <w:rsid w:val="00245BF1"/>
    <w:rsid w:val="00253191"/>
    <w:rsid w:val="0025726A"/>
    <w:rsid w:val="00263741"/>
    <w:rsid w:val="00270715"/>
    <w:rsid w:val="00270D3F"/>
    <w:rsid w:val="00273F0A"/>
    <w:rsid w:val="0027749F"/>
    <w:rsid w:val="00284545"/>
    <w:rsid w:val="00291B21"/>
    <w:rsid w:val="00294A72"/>
    <w:rsid w:val="00294B67"/>
    <w:rsid w:val="00296261"/>
    <w:rsid w:val="002B2014"/>
    <w:rsid w:val="002B312D"/>
    <w:rsid w:val="002B39EA"/>
    <w:rsid w:val="002B58F3"/>
    <w:rsid w:val="002B7196"/>
    <w:rsid w:val="002B7229"/>
    <w:rsid w:val="002C0CD9"/>
    <w:rsid w:val="002D09D6"/>
    <w:rsid w:val="002F3A67"/>
    <w:rsid w:val="003008A3"/>
    <w:rsid w:val="00306BED"/>
    <w:rsid w:val="00312374"/>
    <w:rsid w:val="00312E3D"/>
    <w:rsid w:val="003130FE"/>
    <w:rsid w:val="00326F65"/>
    <w:rsid w:val="00327711"/>
    <w:rsid w:val="00343121"/>
    <w:rsid w:val="00353BDB"/>
    <w:rsid w:val="003566A8"/>
    <w:rsid w:val="003669F8"/>
    <w:rsid w:val="00367B41"/>
    <w:rsid w:val="00370D05"/>
    <w:rsid w:val="0037277C"/>
    <w:rsid w:val="00373060"/>
    <w:rsid w:val="003842A6"/>
    <w:rsid w:val="00393909"/>
    <w:rsid w:val="00394B91"/>
    <w:rsid w:val="003A0AC0"/>
    <w:rsid w:val="003A6568"/>
    <w:rsid w:val="003B6950"/>
    <w:rsid w:val="003C62FC"/>
    <w:rsid w:val="003D110D"/>
    <w:rsid w:val="003D1DD4"/>
    <w:rsid w:val="003D3CE3"/>
    <w:rsid w:val="003D5EBC"/>
    <w:rsid w:val="003E0F09"/>
    <w:rsid w:val="003F2A38"/>
    <w:rsid w:val="003F5ED0"/>
    <w:rsid w:val="003F6F41"/>
    <w:rsid w:val="004013CE"/>
    <w:rsid w:val="0040185F"/>
    <w:rsid w:val="00401B6E"/>
    <w:rsid w:val="0040277C"/>
    <w:rsid w:val="00405409"/>
    <w:rsid w:val="0041046E"/>
    <w:rsid w:val="00415CC0"/>
    <w:rsid w:val="00420B2E"/>
    <w:rsid w:val="004236EA"/>
    <w:rsid w:val="004304B9"/>
    <w:rsid w:val="00430C09"/>
    <w:rsid w:val="00434364"/>
    <w:rsid w:val="00436058"/>
    <w:rsid w:val="0044086D"/>
    <w:rsid w:val="004479BC"/>
    <w:rsid w:val="00452FB8"/>
    <w:rsid w:val="00453EDF"/>
    <w:rsid w:val="004544C0"/>
    <w:rsid w:val="00457B28"/>
    <w:rsid w:val="0046474D"/>
    <w:rsid w:val="00473475"/>
    <w:rsid w:val="00477745"/>
    <w:rsid w:val="00480777"/>
    <w:rsid w:val="00482273"/>
    <w:rsid w:val="0048687D"/>
    <w:rsid w:val="00492A0F"/>
    <w:rsid w:val="00492D83"/>
    <w:rsid w:val="004A0F62"/>
    <w:rsid w:val="004A280D"/>
    <w:rsid w:val="004A51B4"/>
    <w:rsid w:val="004A664E"/>
    <w:rsid w:val="004B1643"/>
    <w:rsid w:val="004B52CA"/>
    <w:rsid w:val="004B56D9"/>
    <w:rsid w:val="004B5F94"/>
    <w:rsid w:val="004C62F4"/>
    <w:rsid w:val="004C7B1C"/>
    <w:rsid w:val="004D0A1E"/>
    <w:rsid w:val="004D539A"/>
    <w:rsid w:val="004D700F"/>
    <w:rsid w:val="004E3725"/>
    <w:rsid w:val="004F08FF"/>
    <w:rsid w:val="00503197"/>
    <w:rsid w:val="005127A0"/>
    <w:rsid w:val="00516E27"/>
    <w:rsid w:val="00517429"/>
    <w:rsid w:val="005223F9"/>
    <w:rsid w:val="005243E1"/>
    <w:rsid w:val="00540C51"/>
    <w:rsid w:val="0055237A"/>
    <w:rsid w:val="00553279"/>
    <w:rsid w:val="005538E2"/>
    <w:rsid w:val="00590294"/>
    <w:rsid w:val="00590AA0"/>
    <w:rsid w:val="00596500"/>
    <w:rsid w:val="0059664E"/>
    <w:rsid w:val="005A696A"/>
    <w:rsid w:val="005B4118"/>
    <w:rsid w:val="005C18D4"/>
    <w:rsid w:val="005C38BE"/>
    <w:rsid w:val="005D5C10"/>
    <w:rsid w:val="005D7E4D"/>
    <w:rsid w:val="005E4E2C"/>
    <w:rsid w:val="005E7156"/>
    <w:rsid w:val="005F4AA9"/>
    <w:rsid w:val="0060084E"/>
    <w:rsid w:val="00600F43"/>
    <w:rsid w:val="00601C05"/>
    <w:rsid w:val="0060694C"/>
    <w:rsid w:val="00613C9E"/>
    <w:rsid w:val="00614538"/>
    <w:rsid w:val="00617931"/>
    <w:rsid w:val="00620856"/>
    <w:rsid w:val="006219FC"/>
    <w:rsid w:val="00633055"/>
    <w:rsid w:val="006406AC"/>
    <w:rsid w:val="006443BB"/>
    <w:rsid w:val="00647AF9"/>
    <w:rsid w:val="00650DFF"/>
    <w:rsid w:val="00654A59"/>
    <w:rsid w:val="00661585"/>
    <w:rsid w:val="00662851"/>
    <w:rsid w:val="00665441"/>
    <w:rsid w:val="0067225D"/>
    <w:rsid w:val="00685088"/>
    <w:rsid w:val="006920F0"/>
    <w:rsid w:val="00697CB8"/>
    <w:rsid w:val="006C4E0C"/>
    <w:rsid w:val="006C6BD7"/>
    <w:rsid w:val="006D11A9"/>
    <w:rsid w:val="006D3884"/>
    <w:rsid w:val="006D4CCA"/>
    <w:rsid w:val="006D77D3"/>
    <w:rsid w:val="006E3955"/>
    <w:rsid w:val="006E78D5"/>
    <w:rsid w:val="006F0927"/>
    <w:rsid w:val="006F09EC"/>
    <w:rsid w:val="006F0B1C"/>
    <w:rsid w:val="006F204E"/>
    <w:rsid w:val="007004A8"/>
    <w:rsid w:val="00730BD7"/>
    <w:rsid w:val="00737F15"/>
    <w:rsid w:val="00742050"/>
    <w:rsid w:val="00744BF0"/>
    <w:rsid w:val="00752F77"/>
    <w:rsid w:val="0075527B"/>
    <w:rsid w:val="00756FD1"/>
    <w:rsid w:val="007644DB"/>
    <w:rsid w:val="00767BED"/>
    <w:rsid w:val="0078013F"/>
    <w:rsid w:val="007808F1"/>
    <w:rsid w:val="0079147C"/>
    <w:rsid w:val="007A6E74"/>
    <w:rsid w:val="007B3A6B"/>
    <w:rsid w:val="007B4714"/>
    <w:rsid w:val="007B7790"/>
    <w:rsid w:val="007B7C12"/>
    <w:rsid w:val="007C1F3C"/>
    <w:rsid w:val="007E0829"/>
    <w:rsid w:val="007E4AC0"/>
    <w:rsid w:val="007E7EFB"/>
    <w:rsid w:val="007F4228"/>
    <w:rsid w:val="007F5E78"/>
    <w:rsid w:val="00810B0E"/>
    <w:rsid w:val="008174BC"/>
    <w:rsid w:val="00834129"/>
    <w:rsid w:val="0084084D"/>
    <w:rsid w:val="008410CF"/>
    <w:rsid w:val="00842812"/>
    <w:rsid w:val="00842C7C"/>
    <w:rsid w:val="00842DAD"/>
    <w:rsid w:val="0084403E"/>
    <w:rsid w:val="00844994"/>
    <w:rsid w:val="00847436"/>
    <w:rsid w:val="008568D1"/>
    <w:rsid w:val="008627C3"/>
    <w:rsid w:val="00873BC5"/>
    <w:rsid w:val="008839B3"/>
    <w:rsid w:val="00885F03"/>
    <w:rsid w:val="008901C4"/>
    <w:rsid w:val="0089123B"/>
    <w:rsid w:val="0089198E"/>
    <w:rsid w:val="00893174"/>
    <w:rsid w:val="008969E5"/>
    <w:rsid w:val="008A016F"/>
    <w:rsid w:val="008A12E9"/>
    <w:rsid w:val="008B1D5C"/>
    <w:rsid w:val="008B7B5D"/>
    <w:rsid w:val="008B7F8F"/>
    <w:rsid w:val="008C02C5"/>
    <w:rsid w:val="008C5B2C"/>
    <w:rsid w:val="008C644C"/>
    <w:rsid w:val="008D0135"/>
    <w:rsid w:val="008D4CFF"/>
    <w:rsid w:val="008D574E"/>
    <w:rsid w:val="008E4F1C"/>
    <w:rsid w:val="008F477B"/>
    <w:rsid w:val="008F7D7E"/>
    <w:rsid w:val="009022C0"/>
    <w:rsid w:val="009023E4"/>
    <w:rsid w:val="00905918"/>
    <w:rsid w:val="00906D13"/>
    <w:rsid w:val="00914FDF"/>
    <w:rsid w:val="00943E38"/>
    <w:rsid w:val="009501D2"/>
    <w:rsid w:val="009506FA"/>
    <w:rsid w:val="00951B5F"/>
    <w:rsid w:val="0095405E"/>
    <w:rsid w:val="00957EF4"/>
    <w:rsid w:val="00965F74"/>
    <w:rsid w:val="00972471"/>
    <w:rsid w:val="0097574A"/>
    <w:rsid w:val="00977B75"/>
    <w:rsid w:val="00994401"/>
    <w:rsid w:val="009954BB"/>
    <w:rsid w:val="009A387F"/>
    <w:rsid w:val="009D193D"/>
    <w:rsid w:val="009D32B7"/>
    <w:rsid w:val="009D5460"/>
    <w:rsid w:val="009D55F7"/>
    <w:rsid w:val="009E77BF"/>
    <w:rsid w:val="009E7EE2"/>
    <w:rsid w:val="009F56A2"/>
    <w:rsid w:val="00A01A66"/>
    <w:rsid w:val="00A04861"/>
    <w:rsid w:val="00A06869"/>
    <w:rsid w:val="00A06AEE"/>
    <w:rsid w:val="00A10050"/>
    <w:rsid w:val="00A12B8E"/>
    <w:rsid w:val="00A22DEE"/>
    <w:rsid w:val="00A30A96"/>
    <w:rsid w:val="00A33EC3"/>
    <w:rsid w:val="00A358C6"/>
    <w:rsid w:val="00A363FC"/>
    <w:rsid w:val="00A37AB5"/>
    <w:rsid w:val="00A43151"/>
    <w:rsid w:val="00A43F34"/>
    <w:rsid w:val="00A531CC"/>
    <w:rsid w:val="00A531E6"/>
    <w:rsid w:val="00A54645"/>
    <w:rsid w:val="00A54A0E"/>
    <w:rsid w:val="00A65063"/>
    <w:rsid w:val="00A67F33"/>
    <w:rsid w:val="00A705EB"/>
    <w:rsid w:val="00A727E5"/>
    <w:rsid w:val="00A7739B"/>
    <w:rsid w:val="00A77EA3"/>
    <w:rsid w:val="00A879D4"/>
    <w:rsid w:val="00A93C3D"/>
    <w:rsid w:val="00A964D0"/>
    <w:rsid w:val="00AA037E"/>
    <w:rsid w:val="00AA579B"/>
    <w:rsid w:val="00AA6734"/>
    <w:rsid w:val="00AB2218"/>
    <w:rsid w:val="00AB4001"/>
    <w:rsid w:val="00AB454B"/>
    <w:rsid w:val="00AC3015"/>
    <w:rsid w:val="00AD148C"/>
    <w:rsid w:val="00AE12CD"/>
    <w:rsid w:val="00AE1B5A"/>
    <w:rsid w:val="00AF35DC"/>
    <w:rsid w:val="00AF6887"/>
    <w:rsid w:val="00B0759E"/>
    <w:rsid w:val="00B1170C"/>
    <w:rsid w:val="00B1173E"/>
    <w:rsid w:val="00B12F9C"/>
    <w:rsid w:val="00B1378F"/>
    <w:rsid w:val="00B2170F"/>
    <w:rsid w:val="00B30A3F"/>
    <w:rsid w:val="00B413E3"/>
    <w:rsid w:val="00B42F39"/>
    <w:rsid w:val="00B433F9"/>
    <w:rsid w:val="00B45A2E"/>
    <w:rsid w:val="00B46C78"/>
    <w:rsid w:val="00B47004"/>
    <w:rsid w:val="00B55064"/>
    <w:rsid w:val="00B574C0"/>
    <w:rsid w:val="00B620CE"/>
    <w:rsid w:val="00B6507A"/>
    <w:rsid w:val="00B66163"/>
    <w:rsid w:val="00B71AD2"/>
    <w:rsid w:val="00B773CD"/>
    <w:rsid w:val="00B8177B"/>
    <w:rsid w:val="00B82885"/>
    <w:rsid w:val="00B930E3"/>
    <w:rsid w:val="00BA66C1"/>
    <w:rsid w:val="00BC7082"/>
    <w:rsid w:val="00BC7604"/>
    <w:rsid w:val="00BE0FDA"/>
    <w:rsid w:val="00BE160B"/>
    <w:rsid w:val="00BE614A"/>
    <w:rsid w:val="00BF6ECF"/>
    <w:rsid w:val="00BF7101"/>
    <w:rsid w:val="00C01B08"/>
    <w:rsid w:val="00C03D3C"/>
    <w:rsid w:val="00C11188"/>
    <w:rsid w:val="00C1661C"/>
    <w:rsid w:val="00C213D7"/>
    <w:rsid w:val="00C25D6C"/>
    <w:rsid w:val="00C33590"/>
    <w:rsid w:val="00C40D80"/>
    <w:rsid w:val="00C411D8"/>
    <w:rsid w:val="00C41EE4"/>
    <w:rsid w:val="00C42533"/>
    <w:rsid w:val="00C538EC"/>
    <w:rsid w:val="00C63F35"/>
    <w:rsid w:val="00C84AB0"/>
    <w:rsid w:val="00C9059A"/>
    <w:rsid w:val="00C95F75"/>
    <w:rsid w:val="00C96208"/>
    <w:rsid w:val="00CA58FB"/>
    <w:rsid w:val="00CB512E"/>
    <w:rsid w:val="00CB707A"/>
    <w:rsid w:val="00CC3B05"/>
    <w:rsid w:val="00CD19BC"/>
    <w:rsid w:val="00CD2B8E"/>
    <w:rsid w:val="00CD7BB3"/>
    <w:rsid w:val="00CE79FD"/>
    <w:rsid w:val="00CF051B"/>
    <w:rsid w:val="00CF2BB2"/>
    <w:rsid w:val="00D0062E"/>
    <w:rsid w:val="00D00997"/>
    <w:rsid w:val="00D12748"/>
    <w:rsid w:val="00D22299"/>
    <w:rsid w:val="00D35AFF"/>
    <w:rsid w:val="00D36235"/>
    <w:rsid w:val="00D40AC0"/>
    <w:rsid w:val="00D43CE7"/>
    <w:rsid w:val="00D4421E"/>
    <w:rsid w:val="00D52D14"/>
    <w:rsid w:val="00D52F06"/>
    <w:rsid w:val="00D561FF"/>
    <w:rsid w:val="00D603AF"/>
    <w:rsid w:val="00D61928"/>
    <w:rsid w:val="00D62196"/>
    <w:rsid w:val="00D66421"/>
    <w:rsid w:val="00D66957"/>
    <w:rsid w:val="00D70946"/>
    <w:rsid w:val="00D70F0E"/>
    <w:rsid w:val="00D70F4F"/>
    <w:rsid w:val="00D768BE"/>
    <w:rsid w:val="00D77AE6"/>
    <w:rsid w:val="00D84A8F"/>
    <w:rsid w:val="00D9042A"/>
    <w:rsid w:val="00D97822"/>
    <w:rsid w:val="00DA3F72"/>
    <w:rsid w:val="00DA6F10"/>
    <w:rsid w:val="00DB6C81"/>
    <w:rsid w:val="00DC18D1"/>
    <w:rsid w:val="00DE19EA"/>
    <w:rsid w:val="00DE2D4B"/>
    <w:rsid w:val="00DE7819"/>
    <w:rsid w:val="00DF0532"/>
    <w:rsid w:val="00DF24FD"/>
    <w:rsid w:val="00E061B6"/>
    <w:rsid w:val="00E10376"/>
    <w:rsid w:val="00E26F57"/>
    <w:rsid w:val="00E448B6"/>
    <w:rsid w:val="00E55547"/>
    <w:rsid w:val="00E569F0"/>
    <w:rsid w:val="00E7116F"/>
    <w:rsid w:val="00E8413B"/>
    <w:rsid w:val="00E9002E"/>
    <w:rsid w:val="00E96585"/>
    <w:rsid w:val="00E9772C"/>
    <w:rsid w:val="00EA20FE"/>
    <w:rsid w:val="00EB194E"/>
    <w:rsid w:val="00EB369E"/>
    <w:rsid w:val="00EB4A8E"/>
    <w:rsid w:val="00EB5FDA"/>
    <w:rsid w:val="00EB7166"/>
    <w:rsid w:val="00EC1970"/>
    <w:rsid w:val="00EC4651"/>
    <w:rsid w:val="00EC7157"/>
    <w:rsid w:val="00ED1224"/>
    <w:rsid w:val="00ED27D8"/>
    <w:rsid w:val="00ED2A97"/>
    <w:rsid w:val="00ED51D6"/>
    <w:rsid w:val="00ED759F"/>
    <w:rsid w:val="00EE4529"/>
    <w:rsid w:val="00EE7466"/>
    <w:rsid w:val="00EF3440"/>
    <w:rsid w:val="00EF43CD"/>
    <w:rsid w:val="00F0503D"/>
    <w:rsid w:val="00F14EFD"/>
    <w:rsid w:val="00F20860"/>
    <w:rsid w:val="00F26DFB"/>
    <w:rsid w:val="00F35DF0"/>
    <w:rsid w:val="00F37608"/>
    <w:rsid w:val="00F40E36"/>
    <w:rsid w:val="00F42AA1"/>
    <w:rsid w:val="00F43425"/>
    <w:rsid w:val="00F4395D"/>
    <w:rsid w:val="00F61B8D"/>
    <w:rsid w:val="00F65082"/>
    <w:rsid w:val="00F65F8F"/>
    <w:rsid w:val="00F67BB9"/>
    <w:rsid w:val="00F75165"/>
    <w:rsid w:val="00F75A28"/>
    <w:rsid w:val="00F77BFB"/>
    <w:rsid w:val="00F8660D"/>
    <w:rsid w:val="00F94DA0"/>
    <w:rsid w:val="00F96E37"/>
    <w:rsid w:val="00F96EF2"/>
    <w:rsid w:val="00FA2CDA"/>
    <w:rsid w:val="00FA4BEC"/>
    <w:rsid w:val="00FB36FD"/>
    <w:rsid w:val="00FB538B"/>
    <w:rsid w:val="00FC25B4"/>
    <w:rsid w:val="00FD13DB"/>
    <w:rsid w:val="00FE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de-DE" w:eastAsia="de-DE"/>
    </w:rPr>
  </w:style>
  <w:style w:type="paragraph" w:styleId="berschrift1">
    <w:name w:val="heading 1"/>
    <w:basedOn w:val="Standard"/>
    <w:next w:val="Standard"/>
    <w:qFormat/>
    <w:rsid w:val="00AB2218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u w:val="single"/>
    </w:rPr>
  </w:style>
  <w:style w:type="paragraph" w:styleId="berschrift2">
    <w:name w:val="heading 2"/>
    <w:basedOn w:val="Standard"/>
    <w:next w:val="Standard"/>
    <w:qFormat/>
    <w:rsid w:val="00AB2218"/>
    <w:pPr>
      <w:keepNext/>
      <w:numPr>
        <w:ilvl w:val="1"/>
        <w:numId w:val="3"/>
      </w:numPr>
      <w:spacing w:before="16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B2218"/>
    <w:pPr>
      <w:keepNext/>
      <w:numPr>
        <w:ilvl w:val="2"/>
        <w:numId w:val="3"/>
      </w:numPr>
      <w:spacing w:before="12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DEText">
    <w:name w:val="DDEText"/>
    <w:basedOn w:val="Standard"/>
    <w:pPr>
      <w:tabs>
        <w:tab w:val="left" w:pos="6237"/>
      </w:tabs>
    </w:pPr>
    <w:rPr>
      <w:rFonts w:ascii="Arial" w:hAnsi="Arial"/>
    </w:rPr>
  </w:style>
  <w:style w:type="paragraph" w:styleId="Kopfzeile">
    <w:name w:val="header"/>
    <w:basedOn w:val="Standard"/>
    <w:rsid w:val="00370D05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Fuzeile">
    <w:name w:val="footer"/>
    <w:basedOn w:val="Standard"/>
    <w:rsid w:val="00AB2218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Hyperlink">
    <w:name w:val="Hyperlink"/>
    <w:uiPriority w:val="99"/>
    <w:rsid w:val="00AB2218"/>
    <w:rPr>
      <w:rFonts w:ascii="Arial" w:hAnsi="Arial"/>
      <w:color w:val="0000FF"/>
      <w:u w:val="single"/>
    </w:rPr>
  </w:style>
  <w:style w:type="paragraph" w:styleId="Sprechblasentext">
    <w:name w:val="Balloon Text"/>
    <w:basedOn w:val="Standard"/>
    <w:semiHidden/>
    <w:rsid w:val="00601C05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C538E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rsid w:val="001F5675"/>
    <w:pPr>
      <w:overflowPunct/>
      <w:autoSpaceDE/>
      <w:autoSpaceDN/>
      <w:adjustRightInd/>
      <w:jc w:val="center"/>
      <w:textAlignment w:val="auto"/>
    </w:pPr>
    <w:rPr>
      <w:rFonts w:ascii="GillSans" w:hAnsi="GillSan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de-DE" w:eastAsia="de-DE"/>
    </w:rPr>
  </w:style>
  <w:style w:type="paragraph" w:styleId="berschrift1">
    <w:name w:val="heading 1"/>
    <w:basedOn w:val="Standard"/>
    <w:next w:val="Standard"/>
    <w:qFormat/>
    <w:rsid w:val="00AB2218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u w:val="single"/>
    </w:rPr>
  </w:style>
  <w:style w:type="paragraph" w:styleId="berschrift2">
    <w:name w:val="heading 2"/>
    <w:basedOn w:val="Standard"/>
    <w:next w:val="Standard"/>
    <w:qFormat/>
    <w:rsid w:val="00AB2218"/>
    <w:pPr>
      <w:keepNext/>
      <w:numPr>
        <w:ilvl w:val="1"/>
        <w:numId w:val="3"/>
      </w:numPr>
      <w:spacing w:before="16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B2218"/>
    <w:pPr>
      <w:keepNext/>
      <w:numPr>
        <w:ilvl w:val="2"/>
        <w:numId w:val="3"/>
      </w:numPr>
      <w:spacing w:before="12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DEText">
    <w:name w:val="DDEText"/>
    <w:basedOn w:val="Standard"/>
    <w:pPr>
      <w:tabs>
        <w:tab w:val="left" w:pos="6237"/>
      </w:tabs>
    </w:pPr>
    <w:rPr>
      <w:rFonts w:ascii="Arial" w:hAnsi="Arial"/>
    </w:rPr>
  </w:style>
  <w:style w:type="paragraph" w:styleId="Kopfzeile">
    <w:name w:val="header"/>
    <w:basedOn w:val="Standard"/>
    <w:rsid w:val="00370D05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Fuzeile">
    <w:name w:val="footer"/>
    <w:basedOn w:val="Standard"/>
    <w:rsid w:val="00AB2218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styleId="Hyperlink">
    <w:name w:val="Hyperlink"/>
    <w:uiPriority w:val="99"/>
    <w:rsid w:val="00AB2218"/>
    <w:rPr>
      <w:rFonts w:ascii="Arial" w:hAnsi="Arial"/>
      <w:color w:val="0000FF"/>
      <w:u w:val="single"/>
    </w:rPr>
  </w:style>
  <w:style w:type="paragraph" w:styleId="Sprechblasentext">
    <w:name w:val="Balloon Text"/>
    <w:basedOn w:val="Standard"/>
    <w:semiHidden/>
    <w:rsid w:val="00601C05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C538E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rsid w:val="001F5675"/>
    <w:pPr>
      <w:overflowPunct/>
      <w:autoSpaceDE/>
      <w:autoSpaceDN/>
      <w:adjustRightInd/>
      <w:jc w:val="center"/>
      <w:textAlignment w:val="auto"/>
    </w:pPr>
    <w:rPr>
      <w:rFonts w:ascii="GillSans" w:hAnsi="GillSan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automation.com/fonts/free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in\auftrag\Vorlagen\r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re.dot</Template>
  <TotalTime>0</TotalTime>
  <Pages>1</Pages>
  <Words>162</Words>
  <Characters>2730</Characters>
  <Application>Microsoft Office Word</Application>
  <DocSecurity>0</DocSecurity>
  <Lines>195</Lines>
  <Paragraphs>160</Paragraphs>
  <ScaleCrop>false</ScaleCrop>
  <Manager/>
  <Company/>
  <LinksUpToDate>false</LinksUpToDate>
  <CharactersWithSpaces>2732</CharactersWithSpaces>
  <SharedDoc>false</SharedDoc>
  <HLinks>
    <vt:vector size="6" baseType="variant">
      <vt:variant>
        <vt:i4>7077950</vt:i4>
      </vt:variant>
      <vt:variant>
        <vt:i4>15</vt:i4>
      </vt:variant>
      <vt:variant>
        <vt:i4>0</vt:i4>
      </vt:variant>
      <vt:variant>
        <vt:i4>5</vt:i4>
      </vt:variant>
      <vt:variant>
        <vt:lpwstr>http://www.idautomation.com/fonts/free/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DLS Felder in MS Word</dc:title>
  <dc:subject/>
  <dc:creator/>
  <cp:keywords/>
  <cp:lastModifiedBy/>
  <cp:revision>1</cp:revision>
  <dcterms:created xsi:type="dcterms:W3CDTF">2020-09-14T10:38:00Z</dcterms:created>
  <dcterms:modified xsi:type="dcterms:W3CDTF">2020-09-14T10:38:00Z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SDocID">
    <vt:lpwstr>20100114151008359</vt:lpwstr>
  </property>
  <property fmtid="{D5CDD505-2E9C-101B-9397-08002B2CF9AE}" pid="3" name="DLSBarCode">
    <vt:lpwstr>5100835-5</vt:lpwstr>
  </property>
  <property fmtid="{D5CDD505-2E9C-101B-9397-08002B2CF9AE}" pid="4" name="DLSTitle">
    <vt:lpwstr>DLS Felder in MS Word</vt:lpwstr>
  </property>
  <property fmtid="{D5CDD505-2E9C-101B-9397-08002B2CF9AE}" pid="5" name="DLSNewCreated">
    <vt:lpwstr>03.07.2012</vt:lpwstr>
  </property>
  <property fmtid="{D5CDD505-2E9C-101B-9397-08002B2CF9AE}" pid="6" name="DLSCategories">
    <vt:lpwstr/>
  </property>
  <property fmtid="{D5CDD505-2E9C-101B-9397-08002B2CF9AE}" pid="7" name="DLSnewVersNr">
    <vt:lpwstr>5</vt:lpwstr>
  </property>
  <property fmtid="{D5CDD505-2E9C-101B-9397-08002B2CF9AE}" pid="8" name="DLSoldVersNr">
    <vt:lpwstr>4</vt:lpwstr>
  </property>
  <property fmtid="{D5CDD505-2E9C-101B-9397-08002B2CF9AE}" pid="9" name="DLSOldPublished">
    <vt:lpwstr>03.07.2012</vt:lpwstr>
  </property>
  <property fmtid="{D5CDD505-2E9C-101B-9397-08002B2CF9AE}" pid="10" name="DLSOldCreated">
    <vt:lpwstr>03.07.2012</vt:lpwstr>
  </property>
  <property fmtid="{D5CDD505-2E9C-101B-9397-08002B2CF9AE}" pid="11" name="DLSCode">
    <vt:lpwstr>DLSFELDER</vt:lpwstr>
  </property>
  <property fmtid="{D5CDD505-2E9C-101B-9397-08002B2CF9AE}" pid="12" name="DLSValidTo">
    <vt:lpwstr>19.11.2027</vt:lpwstr>
  </property>
  <property fmtid="{D5CDD505-2E9C-101B-9397-08002B2CF9AE}" pid="13" name="DLSCreator">
    <vt:lpwstr>M. Vimetal</vt:lpwstr>
  </property>
  <property fmtid="{D5CDD505-2E9C-101B-9397-08002B2CF9AE}" pid="14" name="DLSApprover">
    <vt:lpwstr>M. Vimetal</vt:lpwstr>
  </property>
  <property fmtid="{D5CDD505-2E9C-101B-9397-08002B2CF9AE}" pid="15" name="DLSApproved">
    <vt:lpwstr>03.07.2012</vt:lpwstr>
  </property>
  <property fmtid="{D5CDD505-2E9C-101B-9397-08002B2CF9AE}" pid="16" name="DLSApprover2">
    <vt:lpwstr/>
  </property>
  <property fmtid="{D5CDD505-2E9C-101B-9397-08002B2CF9AE}" pid="17" name="DLSApproved2">
    <vt:lpwstr/>
  </property>
  <property fmtid="{D5CDD505-2E9C-101B-9397-08002B2CF9AE}" pid="18" name="DLSPrePublisher">
    <vt:lpwstr/>
  </property>
  <property fmtid="{D5CDD505-2E9C-101B-9397-08002B2CF9AE}" pid="19" name="DLSPrePublished">
    <vt:lpwstr/>
  </property>
  <property fmtid="{D5CDD505-2E9C-101B-9397-08002B2CF9AE}" pid="20" name="DLSPublisher">
    <vt:lpwstr>M. Vimetal</vt:lpwstr>
  </property>
  <property fmtid="{D5CDD505-2E9C-101B-9397-08002B2CF9AE}" pid="21" name="DLSPublished">
    <vt:lpwstr>14.09.2020</vt:lpwstr>
  </property>
  <property fmtid="{D5CDD505-2E9C-101B-9397-08002B2CF9AE}" pid="22" name="DLSCreatorPosition">
    <vt:lpwstr>GF</vt:lpwstr>
  </property>
  <property fmtid="{D5CDD505-2E9C-101B-9397-08002B2CF9AE}" pid="23" name="DLSApproverPosition">
    <vt:lpwstr>GF</vt:lpwstr>
  </property>
  <property fmtid="{D5CDD505-2E9C-101B-9397-08002B2CF9AE}" pid="24" name="DLSApprover2Position">
    <vt:lpwstr/>
  </property>
  <property fmtid="{D5CDD505-2E9C-101B-9397-08002B2CF9AE}" pid="25" name="DLSPrePublisherPosition">
    <vt:lpwstr/>
  </property>
  <property fmtid="{D5CDD505-2E9C-101B-9397-08002B2CF9AE}" pid="26" name="DLSPublisherPosition">
    <vt:lpwstr>GF</vt:lpwstr>
  </property>
  <property fmtid="{D5CDD505-2E9C-101B-9397-08002B2CF9AE}" pid="27" name="DLSValidFrom">
    <vt:lpwstr/>
  </property>
  <property fmtid="{D5CDD505-2E9C-101B-9397-08002B2CF9AE}" pid="28" name="DLSFolderPath">
    <vt:lpwstr>Produkte\ DLS\ </vt:lpwstr>
  </property>
  <property fmtid="{D5CDD505-2E9C-101B-9397-08002B2CF9AE}" pid="29" name="DLSFolder">
    <vt:lpwstr>DLS</vt:lpwstr>
  </property>
  <property fmtid="{D5CDD505-2E9C-101B-9397-08002B2CF9AE}" pid="30" name="DLSProcess">
    <vt:lpwstr>3. Unterstützende Prozesse</vt:lpwstr>
  </property>
  <property fmtid="{D5CDD505-2E9C-101B-9397-08002B2CF9AE}" pid="31" name="DLSHistory">
    <vt:lpwstr>Dokumententype</vt:lpwstr>
  </property>
  <property fmtid="{D5CDD505-2E9C-101B-9397-08002B2CF9AE}" pid="32" name="DLSDocTypeLong">
    <vt:lpwstr>Arbeitsanweisung</vt:lpwstr>
  </property>
  <property fmtid="{D5CDD505-2E9C-101B-9397-08002B2CF9AE}" pid="33" name="DLSDocTypeShort">
    <vt:lpwstr>AA</vt:lpwstr>
  </property>
  <property fmtid="{D5CDD505-2E9C-101B-9397-08002B2CF9AE}" pid="34" name="DLSCCList">
    <vt:lpwstr>VISCOM-GF</vt:lpwstr>
  </property>
  <property fmtid="{D5CDD505-2E9C-101B-9397-08002B2CF9AE}" pid="35" name="DLSStatus">
    <vt:lpwstr>Freigegeben</vt:lpwstr>
  </property>
  <property fmtid="{D5CDD505-2E9C-101B-9397-08002B2CF9AE}" pid="36" name="CI_Company">
    <vt:lpwstr/>
  </property>
  <property fmtid="{D5CDD505-2E9C-101B-9397-08002B2CF9AE}" pid="37" name="CI_Name">
    <vt:lpwstr/>
  </property>
  <property fmtid="{D5CDD505-2E9C-101B-9397-08002B2CF9AE}" pid="38" name="CI_Fax">
    <vt:lpwstr/>
  </property>
  <property fmtid="{D5CDD505-2E9C-101B-9397-08002B2CF9AE}" pid="39" name="CI_Tel">
    <vt:lpwstr/>
  </property>
  <property fmtid="{D5CDD505-2E9C-101B-9397-08002B2CF9AE}" pid="40" name="CI_Street">
    <vt:lpwstr/>
  </property>
  <property fmtid="{D5CDD505-2E9C-101B-9397-08002B2CF9AE}" pid="41" name="CI_Zip">
    <vt:lpwstr/>
  </property>
  <property fmtid="{D5CDD505-2E9C-101B-9397-08002B2CF9AE}" pid="42" name="CI_City">
    <vt:lpwstr/>
  </property>
  <property fmtid="{D5CDD505-2E9C-101B-9397-08002B2CF9AE}" pid="43" name="CI_Country">
    <vt:lpwstr/>
  </property>
  <property fmtid="{D5CDD505-2E9C-101B-9397-08002B2CF9AE}" pid="44" name="CI_Function">
    <vt:lpwstr/>
  </property>
</Properties>
</file>